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543A0" w14:textId="77777777" w:rsidR="00756FF8" w:rsidRDefault="00C72F0B" w:rsidP="00C72F0B">
      <w:pPr>
        <w:tabs>
          <w:tab w:val="left" w:pos="1710"/>
          <w:tab w:val="left" w:pos="2520"/>
        </w:tabs>
        <w:rPr>
          <w:rFonts w:ascii="Arial" w:hAnsi="Arial" w:cs="Arial"/>
          <w:b/>
          <w:bCs/>
          <w:color w:val="333333"/>
          <w:szCs w:val="20"/>
        </w:rPr>
      </w:pPr>
      <w:r>
        <w:rPr>
          <w:rFonts w:ascii="Arial" w:hAnsi="Arial" w:cs="Arial"/>
          <w:b/>
          <w:bCs/>
          <w:color w:val="333333"/>
          <w:szCs w:val="20"/>
        </w:rPr>
        <w:t xml:space="preserve">For Dichotomous data </w:t>
      </w:r>
      <w:r w:rsidR="00E668F4">
        <w:rPr>
          <w:rFonts w:ascii="Arial" w:hAnsi="Arial" w:cs="Arial"/>
          <w:b/>
          <w:bCs/>
          <w:color w:val="333333"/>
          <w:szCs w:val="20"/>
        </w:rPr>
        <w:t xml:space="preserve"> </w:t>
      </w:r>
    </w:p>
    <w:p w14:paraId="5B165AA7" w14:textId="77777777" w:rsidR="00756FF8" w:rsidRDefault="00756FF8" w:rsidP="00C72F0B">
      <w:pPr>
        <w:tabs>
          <w:tab w:val="left" w:pos="1710"/>
          <w:tab w:val="left" w:pos="2520"/>
        </w:tabs>
        <w:rPr>
          <w:rFonts w:ascii="Arial" w:hAnsi="Arial" w:cs="Arial"/>
          <w:b/>
          <w:bCs/>
          <w:color w:val="333333"/>
          <w:szCs w:val="20"/>
        </w:rPr>
      </w:pPr>
    </w:p>
    <w:p w14:paraId="0393E15B" w14:textId="0E4B7345" w:rsidR="00C72F0B" w:rsidRPr="00756FF8" w:rsidRDefault="00E668F4" w:rsidP="00C72F0B">
      <w:pPr>
        <w:tabs>
          <w:tab w:val="left" w:pos="1710"/>
          <w:tab w:val="left" w:pos="2520"/>
        </w:tabs>
        <w:rPr>
          <w:rFonts w:ascii="Arial" w:hAnsi="Arial" w:cs="Arial"/>
          <w:b/>
          <w:bCs/>
          <w:color w:val="333333"/>
          <w:sz w:val="28"/>
          <w:szCs w:val="28"/>
        </w:rPr>
      </w:pPr>
      <w:r w:rsidRPr="00756FF8">
        <w:rPr>
          <w:rFonts w:ascii="Arial" w:hAnsi="Arial" w:cs="Arial"/>
          <w:b/>
          <w:bCs/>
          <w:color w:val="333333"/>
          <w:sz w:val="28"/>
          <w:szCs w:val="28"/>
        </w:rPr>
        <w:t xml:space="preserve">DISPLACED VS </w:t>
      </w:r>
      <w:r w:rsidR="00756FF8" w:rsidRPr="00756FF8">
        <w:rPr>
          <w:rFonts w:ascii="Arial" w:hAnsi="Arial" w:cs="Arial"/>
          <w:b/>
          <w:bCs/>
          <w:color w:val="333333"/>
          <w:sz w:val="28"/>
          <w:szCs w:val="28"/>
        </w:rPr>
        <w:t>NON-DISPLACED</w:t>
      </w:r>
      <w:r w:rsidR="00756FF8">
        <w:rPr>
          <w:rFonts w:ascii="Arial" w:hAnsi="Arial" w:cs="Arial"/>
          <w:b/>
          <w:bCs/>
          <w:color w:val="333333"/>
          <w:sz w:val="28"/>
          <w:szCs w:val="28"/>
        </w:rPr>
        <w:t xml:space="preserve"> FRACTURE</w:t>
      </w:r>
    </w:p>
    <w:p w14:paraId="5B39145B" w14:textId="77777777" w:rsidR="00C72F0B" w:rsidRDefault="00C72F0B" w:rsidP="00C72F0B">
      <w:pPr>
        <w:tabs>
          <w:tab w:val="left" w:pos="1710"/>
          <w:tab w:val="left" w:pos="2520"/>
        </w:tabs>
        <w:rPr>
          <w:rFonts w:ascii="Arial" w:hAnsi="Arial" w:cs="Arial"/>
          <w:i/>
          <w:iCs/>
          <w:color w:val="000080"/>
          <w:szCs w:val="20"/>
        </w:rPr>
      </w:pPr>
    </w:p>
    <w:tbl>
      <w:tblPr>
        <w:tblW w:w="5383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3"/>
        <w:gridCol w:w="1223"/>
        <w:gridCol w:w="1507"/>
        <w:gridCol w:w="945"/>
        <w:gridCol w:w="1778"/>
        <w:gridCol w:w="2281"/>
      </w:tblGrid>
      <w:tr w:rsidR="00C72F0B" w14:paraId="5FC01781" w14:textId="77777777" w:rsidTr="00756FF8">
        <w:tc>
          <w:tcPr>
            <w:tcW w:w="5000" w:type="pct"/>
            <w:gridSpan w:val="6"/>
          </w:tcPr>
          <w:p w14:paraId="37CEDF05" w14:textId="77777777" w:rsidR="00C72F0B" w:rsidRPr="00AF1FC6" w:rsidRDefault="00C72F0B" w:rsidP="00AF1FC6">
            <w:pPr>
              <w:autoSpaceDE w:val="0"/>
              <w:autoSpaceDN w:val="0"/>
              <w:spacing w:before="40" w:after="40"/>
              <w:rPr>
                <w:rFonts w:cs="Calibri"/>
                <w:b/>
                <w:bCs/>
                <w:sz w:val="28"/>
                <w:szCs w:val="28"/>
              </w:rPr>
            </w:pPr>
            <w:r w:rsidRPr="00AF1FC6">
              <w:rPr>
                <w:rFonts w:ascii="Arial" w:hAnsi="Arial" w:cs="Arial"/>
                <w:b/>
                <w:bCs/>
                <w:color w:val="333333"/>
                <w:sz w:val="28"/>
                <w:szCs w:val="28"/>
              </w:rPr>
              <w:t>Primary Outcome:</w:t>
            </w:r>
            <w:r w:rsidRPr="00AF1FC6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 xml:space="preserve"> </w:t>
            </w:r>
          </w:p>
          <w:p w14:paraId="164E953E" w14:textId="573759B1" w:rsidR="00C72F0B" w:rsidRPr="00AF1FC6" w:rsidRDefault="00C72F0B" w:rsidP="00AF1FC6">
            <w:pPr>
              <w:autoSpaceDE w:val="0"/>
              <w:autoSpaceDN w:val="0"/>
              <w:spacing w:before="40" w:after="40"/>
              <w:rPr>
                <w:rFonts w:cs="Calibri"/>
                <w:color w:val="000000"/>
              </w:rPr>
            </w:pPr>
            <w:r w:rsidRPr="00AF1FC6">
              <w:rPr>
                <w:rFonts w:cs="Calibri"/>
                <w:color w:val="000000"/>
                <w:sz w:val="28"/>
                <w:szCs w:val="28"/>
              </w:rPr>
              <w:t>Avascular necrosis of femoral head and neck</w:t>
            </w:r>
            <w:r w:rsidR="00756FF8" w:rsidRPr="00AF1FC6">
              <w:rPr>
                <w:rFonts w:cs="Calibri"/>
                <w:color w:val="000000"/>
                <w:sz w:val="28"/>
                <w:szCs w:val="28"/>
              </w:rPr>
              <w:t xml:space="preserve"> AVN</w:t>
            </w:r>
          </w:p>
        </w:tc>
      </w:tr>
      <w:tr w:rsidR="00C72F0B" w14:paraId="2C242C19" w14:textId="77777777" w:rsidTr="00756FF8">
        <w:tc>
          <w:tcPr>
            <w:tcW w:w="1016" w:type="pct"/>
            <w:vMerge w:val="restart"/>
          </w:tcPr>
          <w:p w14:paraId="6752A19A" w14:textId="77777777" w:rsidR="00C72F0B" w:rsidRPr="00AF1FC6" w:rsidRDefault="00C72F0B" w:rsidP="00A804B8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F1FC6">
              <w:rPr>
                <w:rFonts w:ascii="Arial" w:hAnsi="Arial" w:cs="Arial"/>
                <w:b/>
                <w:bCs/>
                <w:color w:val="000000" w:themeColor="text1"/>
              </w:rPr>
              <w:t>Author</w:t>
            </w:r>
          </w:p>
        </w:tc>
        <w:tc>
          <w:tcPr>
            <w:tcW w:w="1406" w:type="pct"/>
            <w:gridSpan w:val="2"/>
          </w:tcPr>
          <w:p w14:paraId="680E86CE" w14:textId="5F3AF7E3" w:rsidR="00C72F0B" w:rsidRPr="00AF1FC6" w:rsidRDefault="00756FF8" w:rsidP="00A804B8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F1FC6">
              <w:rPr>
                <w:rFonts w:ascii="Arial" w:hAnsi="Arial" w:cs="Arial"/>
                <w:b/>
                <w:bCs/>
                <w:color w:val="000000" w:themeColor="text1"/>
              </w:rPr>
              <w:t>D</w:t>
            </w:r>
            <w:r w:rsidR="006913ED" w:rsidRPr="00AF1FC6">
              <w:rPr>
                <w:rFonts w:ascii="Arial" w:hAnsi="Arial" w:cs="Arial"/>
                <w:b/>
                <w:bCs/>
                <w:color w:val="000000" w:themeColor="text1"/>
              </w:rPr>
              <w:t>isplaced</w:t>
            </w:r>
          </w:p>
          <w:p w14:paraId="10568254" w14:textId="77777777" w:rsidR="00C72F0B" w:rsidRPr="00AF1FC6" w:rsidRDefault="00C72F0B" w:rsidP="00A804B8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03" w:type="pct"/>
            <w:gridSpan w:val="2"/>
          </w:tcPr>
          <w:p w14:paraId="61D27CCC" w14:textId="7656FB69" w:rsidR="00C72F0B" w:rsidRPr="00AF1FC6" w:rsidRDefault="00756FF8" w:rsidP="00A804B8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F1FC6">
              <w:rPr>
                <w:rFonts w:ascii="Arial" w:hAnsi="Arial" w:cs="Arial"/>
                <w:b/>
                <w:bCs/>
                <w:color w:val="000000" w:themeColor="text1"/>
              </w:rPr>
              <w:t>Non-displaced</w:t>
            </w:r>
          </w:p>
          <w:p w14:paraId="630A855C" w14:textId="77777777" w:rsidR="00C72F0B" w:rsidRPr="00AF1FC6" w:rsidRDefault="00C72F0B" w:rsidP="00A804B8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75" w:type="pct"/>
          </w:tcPr>
          <w:p w14:paraId="25AAFFCD" w14:textId="77777777" w:rsidR="00C72F0B" w:rsidRPr="00AF1FC6" w:rsidRDefault="00C72F0B" w:rsidP="00A804B8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F1FC6">
              <w:rPr>
                <w:rFonts w:ascii="Arial" w:hAnsi="Arial" w:cs="Arial"/>
                <w:b/>
                <w:bCs/>
                <w:color w:val="000000" w:themeColor="text1"/>
              </w:rPr>
              <w:t>Comments</w:t>
            </w:r>
          </w:p>
        </w:tc>
      </w:tr>
      <w:tr w:rsidR="00C72F0B" w:rsidRPr="00695B5A" w14:paraId="015855AE" w14:textId="77777777" w:rsidTr="00756FF8">
        <w:trPr>
          <w:trHeight w:val="615"/>
        </w:trPr>
        <w:tc>
          <w:tcPr>
            <w:tcW w:w="1016" w:type="pct"/>
            <w:vMerge/>
          </w:tcPr>
          <w:p w14:paraId="02BC7FA5" w14:textId="77777777" w:rsidR="00C72F0B" w:rsidRPr="00AF1FC6" w:rsidRDefault="00C72F0B" w:rsidP="00A804B8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630" w:type="pct"/>
          </w:tcPr>
          <w:p w14:paraId="14799823" w14:textId="3D4CACAB" w:rsidR="00C72F0B" w:rsidRPr="00AF1FC6" w:rsidRDefault="00756FF8" w:rsidP="00A804B8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F1FC6">
              <w:rPr>
                <w:rFonts w:ascii="Arial" w:hAnsi="Arial" w:cs="Arial"/>
                <w:b/>
                <w:bCs/>
                <w:color w:val="000000" w:themeColor="text1"/>
              </w:rPr>
              <w:t>AVN</w:t>
            </w:r>
          </w:p>
        </w:tc>
        <w:tc>
          <w:tcPr>
            <w:tcW w:w="776" w:type="pct"/>
          </w:tcPr>
          <w:p w14:paraId="17CE3D3A" w14:textId="77777777" w:rsidR="00C72F0B" w:rsidRPr="00AF1FC6" w:rsidRDefault="00C72F0B" w:rsidP="00A804B8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F1FC6">
              <w:rPr>
                <w:rFonts w:ascii="Arial" w:hAnsi="Arial" w:cs="Arial"/>
                <w:b/>
                <w:bCs/>
                <w:color w:val="000000" w:themeColor="text1"/>
              </w:rPr>
              <w:t>total</w:t>
            </w:r>
          </w:p>
        </w:tc>
        <w:tc>
          <w:tcPr>
            <w:tcW w:w="487" w:type="pct"/>
          </w:tcPr>
          <w:p w14:paraId="5E0FA1A0" w14:textId="6B97CB2E" w:rsidR="00C72F0B" w:rsidRPr="00AF1FC6" w:rsidRDefault="00756FF8" w:rsidP="00A804B8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F1FC6">
              <w:rPr>
                <w:rFonts w:ascii="Arial" w:hAnsi="Arial" w:cs="Arial"/>
                <w:b/>
                <w:bCs/>
                <w:color w:val="000000" w:themeColor="text1"/>
              </w:rPr>
              <w:t>AVN</w:t>
            </w:r>
          </w:p>
        </w:tc>
        <w:tc>
          <w:tcPr>
            <w:tcW w:w="916" w:type="pct"/>
          </w:tcPr>
          <w:p w14:paraId="18B862E0" w14:textId="77777777" w:rsidR="00C72F0B" w:rsidRPr="00AF1FC6" w:rsidRDefault="00C72F0B" w:rsidP="00A804B8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F1FC6">
              <w:rPr>
                <w:rFonts w:ascii="Arial" w:hAnsi="Arial" w:cs="Arial"/>
                <w:b/>
                <w:bCs/>
                <w:color w:val="000000" w:themeColor="text1"/>
              </w:rPr>
              <w:t>total</w:t>
            </w:r>
          </w:p>
        </w:tc>
        <w:tc>
          <w:tcPr>
            <w:tcW w:w="1175" w:type="pct"/>
          </w:tcPr>
          <w:p w14:paraId="74B5E67E" w14:textId="77777777" w:rsidR="00C72F0B" w:rsidRPr="00AF1FC6" w:rsidRDefault="00C72F0B" w:rsidP="00A804B8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C72F0B" w14:paraId="6D1A0149" w14:textId="77777777" w:rsidTr="00AF1FC6">
        <w:tc>
          <w:tcPr>
            <w:tcW w:w="1016" w:type="pct"/>
            <w:shd w:val="clear" w:color="auto" w:fill="FFFFFF" w:themeFill="background1"/>
          </w:tcPr>
          <w:p w14:paraId="34DBA8E3" w14:textId="77777777" w:rsidR="00C72F0B" w:rsidRPr="0016786C" w:rsidRDefault="00C72F0B" w:rsidP="00A804B8">
            <w:pPr>
              <w:pStyle w:val="ListParagraph1"/>
              <w:ind w:firstLineChars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6786C">
              <w:rPr>
                <w:rFonts w:ascii="Times New Roman" w:hAnsi="Times New Roman" w:cs="Times New Roman"/>
                <w:sz w:val="22"/>
              </w:rPr>
              <w:t>Moon et al</w:t>
            </w:r>
          </w:p>
          <w:p w14:paraId="69EADA8A" w14:textId="77777777" w:rsidR="00C72F0B" w:rsidRPr="00DE1C0D" w:rsidRDefault="00C72F0B" w:rsidP="00A804B8">
            <w:pPr>
              <w:spacing w:before="240" w:after="240"/>
              <w:jc w:val="center"/>
              <w:rPr>
                <w:rFonts w:ascii="Arial" w:hAnsi="Arial" w:cs="Arial"/>
                <w:b/>
                <w:bCs/>
                <w:color w:val="000080"/>
                <w:sz w:val="22"/>
              </w:rPr>
            </w:pPr>
            <w:r w:rsidRPr="0016786C">
              <w:rPr>
                <w:sz w:val="22"/>
              </w:rPr>
              <w:t>(2006)</w:t>
            </w:r>
          </w:p>
        </w:tc>
        <w:tc>
          <w:tcPr>
            <w:tcW w:w="630" w:type="pct"/>
            <w:shd w:val="clear" w:color="auto" w:fill="FBF3CE"/>
          </w:tcPr>
          <w:p w14:paraId="71CECFD0" w14:textId="6B832FF9" w:rsidR="00C72F0B" w:rsidRDefault="002F0FD8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776" w:type="pct"/>
            <w:shd w:val="clear" w:color="auto" w:fill="auto"/>
          </w:tcPr>
          <w:p w14:paraId="26074178" w14:textId="757A2FA8" w:rsidR="00C72F0B" w:rsidRPr="00BD302C" w:rsidRDefault="002F0FD8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</w:t>
            </w:r>
          </w:p>
        </w:tc>
        <w:tc>
          <w:tcPr>
            <w:tcW w:w="487" w:type="pct"/>
            <w:shd w:val="clear" w:color="auto" w:fill="FBF3CE"/>
          </w:tcPr>
          <w:p w14:paraId="7F676970" w14:textId="407FB8F8" w:rsidR="00C72F0B" w:rsidRDefault="002F0FD8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916" w:type="pct"/>
            <w:shd w:val="clear" w:color="auto" w:fill="auto"/>
          </w:tcPr>
          <w:p w14:paraId="3D44ED84" w14:textId="477E0BDF" w:rsidR="00C72F0B" w:rsidRDefault="002F0FD8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1175" w:type="pct"/>
            <w:shd w:val="clear" w:color="auto" w:fill="FFFFFF" w:themeFill="background1"/>
          </w:tcPr>
          <w:p w14:paraId="5545AD66" w14:textId="0BE17BA7" w:rsidR="00C72F0B" w:rsidRDefault="002F0FD8" w:rsidP="00A804B8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4 Non </w:t>
            </w:r>
            <w:r w:rsidR="00756FF8">
              <w:rPr>
                <w:rFonts w:ascii="Arial" w:hAnsi="Arial" w:cs="Arial"/>
                <w:sz w:val="22"/>
              </w:rPr>
              <w:t xml:space="preserve">displaced </w:t>
            </w:r>
            <w:proofErr w:type="gramStart"/>
            <w:r w:rsidR="00756FF8">
              <w:rPr>
                <w:rFonts w:ascii="Arial" w:hAnsi="Arial" w:cs="Arial"/>
                <w:sz w:val="22"/>
              </w:rPr>
              <w:t>(</w:t>
            </w:r>
            <w:r>
              <w:rPr>
                <w:rFonts w:ascii="Arial" w:hAnsi="Arial" w:cs="Arial"/>
                <w:sz w:val="22"/>
              </w:rPr>
              <w:t xml:space="preserve"> 2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pt type iv </w:t>
            </w:r>
            <w:proofErr w:type="spellStart"/>
            <w:r>
              <w:rPr>
                <w:rFonts w:ascii="Arial" w:hAnsi="Arial" w:cs="Arial"/>
                <w:sz w:val="22"/>
              </w:rPr>
              <w:t>delbet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,2 pt  type iii </w:t>
            </w:r>
            <w:proofErr w:type="spellStart"/>
            <w:r>
              <w:rPr>
                <w:rFonts w:ascii="Arial" w:hAnsi="Arial" w:cs="Arial"/>
                <w:sz w:val="22"/>
              </w:rPr>
              <w:t>delbet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) </w:t>
            </w:r>
          </w:p>
        </w:tc>
      </w:tr>
      <w:tr w:rsidR="00C72F0B" w14:paraId="2EF74715" w14:textId="77777777" w:rsidTr="00AF1FC6">
        <w:tc>
          <w:tcPr>
            <w:tcW w:w="1016" w:type="pct"/>
          </w:tcPr>
          <w:p w14:paraId="1D15A295" w14:textId="77777777" w:rsidR="00C72F0B" w:rsidRPr="0016786C" w:rsidRDefault="00C72F0B" w:rsidP="00A804B8">
            <w:pPr>
              <w:pStyle w:val="ListParagraph1"/>
              <w:ind w:firstLineChars="0" w:firstLine="0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16786C">
              <w:rPr>
                <w:rFonts w:ascii="Times New Roman" w:hAnsi="Times New Roman" w:cs="Times New Roman"/>
                <w:sz w:val="22"/>
              </w:rPr>
              <w:t>Inan</w:t>
            </w:r>
            <w:proofErr w:type="spellEnd"/>
            <w:r w:rsidRPr="0016786C">
              <w:rPr>
                <w:rFonts w:ascii="Times New Roman" w:hAnsi="Times New Roman" w:cs="Times New Roman"/>
                <w:sz w:val="22"/>
              </w:rPr>
              <w:t xml:space="preserve"> et al</w:t>
            </w:r>
          </w:p>
          <w:p w14:paraId="620B02A5" w14:textId="77777777" w:rsidR="00C72F0B" w:rsidRPr="00DE1C0D" w:rsidRDefault="00C72F0B" w:rsidP="00A804B8">
            <w:pPr>
              <w:spacing w:before="240" w:after="240"/>
              <w:jc w:val="center"/>
              <w:rPr>
                <w:rFonts w:ascii="Arial" w:hAnsi="Arial" w:cs="Arial"/>
                <w:color w:val="000080"/>
                <w:sz w:val="22"/>
              </w:rPr>
            </w:pPr>
            <w:r w:rsidRPr="0016786C">
              <w:rPr>
                <w:sz w:val="22"/>
              </w:rPr>
              <w:t>(2009</w:t>
            </w:r>
            <w:r>
              <w:rPr>
                <w:sz w:val="22"/>
              </w:rPr>
              <w:t>)</w:t>
            </w:r>
          </w:p>
        </w:tc>
        <w:tc>
          <w:tcPr>
            <w:tcW w:w="630" w:type="pct"/>
            <w:shd w:val="clear" w:color="auto" w:fill="FBF3CE"/>
          </w:tcPr>
          <w:p w14:paraId="5B716FF2" w14:textId="7FE9D366" w:rsidR="00C72F0B" w:rsidRDefault="006913ED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776" w:type="pct"/>
            <w:shd w:val="clear" w:color="auto" w:fill="auto"/>
          </w:tcPr>
          <w:p w14:paraId="29E0885B" w14:textId="2046ABB1" w:rsidR="00C72F0B" w:rsidRDefault="006913ED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487" w:type="pct"/>
            <w:shd w:val="clear" w:color="auto" w:fill="FBF3CE"/>
          </w:tcPr>
          <w:p w14:paraId="25DBE50D" w14:textId="52357878" w:rsidR="00C72F0B" w:rsidRDefault="006913ED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916" w:type="pct"/>
            <w:shd w:val="clear" w:color="auto" w:fill="auto"/>
          </w:tcPr>
          <w:p w14:paraId="7FEEDCF7" w14:textId="685B8542" w:rsidR="00C72F0B" w:rsidRDefault="006913ED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1175" w:type="pct"/>
          </w:tcPr>
          <w:p w14:paraId="767629B4" w14:textId="77777777" w:rsidR="00206AA3" w:rsidRDefault="00206AA3" w:rsidP="00206AA3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4 pt are </w:t>
            </w:r>
            <w:proofErr w:type="spellStart"/>
            <w:r>
              <w:rPr>
                <w:rFonts w:ascii="Arial" w:hAnsi="Arial" w:cs="Arial"/>
                <w:sz w:val="22"/>
              </w:rPr>
              <w:t>delbet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iv (all no </w:t>
            </w:r>
            <w:proofErr w:type="spellStart"/>
            <w:r>
              <w:rPr>
                <w:rFonts w:ascii="Arial" w:hAnsi="Arial" w:cs="Arial"/>
                <w:sz w:val="22"/>
              </w:rPr>
              <w:t>avn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). Not mention a specific group of reduction type.</w:t>
            </w:r>
          </w:p>
          <w:p w14:paraId="56770492" w14:textId="2E2ADF0B" w:rsidR="00C72F0B" w:rsidRDefault="00206AA3" w:rsidP="00206AA3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Age within range,</w:t>
            </w:r>
          </w:p>
        </w:tc>
      </w:tr>
      <w:tr w:rsidR="00C72F0B" w14:paraId="0D64F499" w14:textId="77777777" w:rsidTr="00AF1FC6">
        <w:tc>
          <w:tcPr>
            <w:tcW w:w="1016" w:type="pct"/>
          </w:tcPr>
          <w:p w14:paraId="4A567939" w14:textId="77777777" w:rsidR="00C72F0B" w:rsidRPr="0016786C" w:rsidRDefault="00C72F0B" w:rsidP="00A804B8">
            <w:pPr>
              <w:pStyle w:val="ListParagraph1"/>
              <w:ind w:firstLineChars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6786C">
              <w:rPr>
                <w:rFonts w:ascii="Times New Roman" w:hAnsi="Times New Roman" w:cs="Times New Roman"/>
                <w:sz w:val="22"/>
              </w:rPr>
              <w:t>Riley et al</w:t>
            </w:r>
          </w:p>
          <w:p w14:paraId="72754BD5" w14:textId="77777777" w:rsidR="00C72F0B" w:rsidRPr="00DE1C0D" w:rsidRDefault="00C72F0B" w:rsidP="00A804B8">
            <w:pPr>
              <w:spacing w:before="240" w:after="240"/>
              <w:jc w:val="center"/>
              <w:rPr>
                <w:rFonts w:ascii="Arial" w:hAnsi="Arial" w:cs="Arial"/>
                <w:color w:val="000080"/>
                <w:sz w:val="22"/>
              </w:rPr>
            </w:pPr>
            <w:r w:rsidRPr="0016786C">
              <w:rPr>
                <w:sz w:val="22"/>
              </w:rPr>
              <w:t>(2015)</w:t>
            </w:r>
          </w:p>
        </w:tc>
        <w:tc>
          <w:tcPr>
            <w:tcW w:w="630" w:type="pct"/>
            <w:shd w:val="clear" w:color="auto" w:fill="FBF3CE"/>
          </w:tcPr>
          <w:p w14:paraId="18EB24AA" w14:textId="5B5F64BB" w:rsidR="00C72F0B" w:rsidRDefault="00E668F4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776" w:type="pct"/>
            <w:shd w:val="clear" w:color="auto" w:fill="auto"/>
          </w:tcPr>
          <w:p w14:paraId="0FEA5205" w14:textId="4E483313" w:rsidR="00C72F0B" w:rsidRDefault="00E668F4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</w:t>
            </w:r>
          </w:p>
        </w:tc>
        <w:tc>
          <w:tcPr>
            <w:tcW w:w="487" w:type="pct"/>
            <w:shd w:val="clear" w:color="auto" w:fill="FBF3CE"/>
          </w:tcPr>
          <w:p w14:paraId="2B594F80" w14:textId="74C9AB0D" w:rsidR="00C72F0B" w:rsidRDefault="006913ED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916" w:type="pct"/>
            <w:shd w:val="clear" w:color="auto" w:fill="auto"/>
          </w:tcPr>
          <w:p w14:paraId="1C4BB87F" w14:textId="16DC3179" w:rsidR="00C72F0B" w:rsidRDefault="006913ED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E668F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75" w:type="pct"/>
          </w:tcPr>
          <w:p w14:paraId="341AEFD1" w14:textId="709A4C2D" w:rsidR="00E668F4" w:rsidRDefault="00E668F4" w:rsidP="00A804B8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No issues with </w:t>
            </w:r>
            <w:proofErr w:type="spellStart"/>
            <w:r>
              <w:rPr>
                <w:rFonts w:ascii="Arial" w:hAnsi="Arial" w:cs="Arial"/>
                <w:sz w:val="22"/>
              </w:rPr>
              <w:t>delbet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and age with * Excluded 10 </w:t>
            </w:r>
            <w:proofErr w:type="gramStart"/>
            <w:r>
              <w:rPr>
                <w:rFonts w:ascii="Arial" w:hAnsi="Arial" w:cs="Arial"/>
                <w:sz w:val="22"/>
              </w:rPr>
              <w:t>pt  Delbert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iv..(7 </w:t>
            </w:r>
            <w:proofErr w:type="spellStart"/>
            <w:r>
              <w:rPr>
                <w:rFonts w:ascii="Arial" w:hAnsi="Arial" w:cs="Arial"/>
                <w:sz w:val="22"/>
              </w:rPr>
              <w:t>dipaced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with 1 </w:t>
            </w:r>
            <w:proofErr w:type="spellStart"/>
            <w:r>
              <w:rPr>
                <w:rFonts w:ascii="Arial" w:hAnsi="Arial" w:cs="Arial"/>
                <w:sz w:val="22"/>
              </w:rPr>
              <w:t>avn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and 3 non displace no </w:t>
            </w:r>
            <w:proofErr w:type="spellStart"/>
            <w:r>
              <w:rPr>
                <w:rFonts w:ascii="Arial" w:hAnsi="Arial" w:cs="Arial"/>
                <w:sz w:val="22"/>
              </w:rPr>
              <w:t>avn</w:t>
            </w:r>
            <w:proofErr w:type="spellEnd"/>
            <w:r>
              <w:rPr>
                <w:rFonts w:ascii="Arial" w:hAnsi="Arial" w:cs="Arial"/>
                <w:sz w:val="22"/>
              </w:rPr>
              <w:t>)</w:t>
            </w:r>
          </w:p>
          <w:p w14:paraId="110F2757" w14:textId="50D26FE1" w:rsidR="00C72F0B" w:rsidRDefault="00E668F4" w:rsidP="00A804B8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.age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within ranges</w:t>
            </w:r>
          </w:p>
        </w:tc>
      </w:tr>
      <w:tr w:rsidR="00C72F0B" w14:paraId="495E4D74" w14:textId="77777777" w:rsidTr="00AF1FC6">
        <w:tc>
          <w:tcPr>
            <w:tcW w:w="1016" w:type="pct"/>
          </w:tcPr>
          <w:p w14:paraId="7667CB38" w14:textId="77777777" w:rsidR="00C72F0B" w:rsidRPr="0016786C" w:rsidRDefault="00C72F0B" w:rsidP="00A804B8">
            <w:pPr>
              <w:pStyle w:val="ListParagraph1"/>
              <w:ind w:firstLineChars="0" w:firstLine="0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16786C">
              <w:rPr>
                <w:rFonts w:ascii="Times New Roman" w:hAnsi="Times New Roman" w:cs="Times New Roman"/>
                <w:sz w:val="22"/>
              </w:rPr>
              <w:t>Baysal</w:t>
            </w:r>
            <w:proofErr w:type="spellEnd"/>
            <w:r w:rsidRPr="0016786C">
              <w:rPr>
                <w:rFonts w:ascii="Times New Roman" w:hAnsi="Times New Roman" w:cs="Times New Roman"/>
                <w:sz w:val="22"/>
              </w:rPr>
              <w:t xml:space="preserve"> et al</w:t>
            </w:r>
          </w:p>
          <w:p w14:paraId="06EC092D" w14:textId="77777777" w:rsidR="00C72F0B" w:rsidRPr="00DE1C0D" w:rsidRDefault="00C72F0B" w:rsidP="00A804B8">
            <w:pPr>
              <w:spacing w:before="240" w:after="240"/>
              <w:jc w:val="center"/>
            </w:pPr>
            <w:r w:rsidRPr="0016786C">
              <w:rPr>
                <w:sz w:val="22"/>
              </w:rPr>
              <w:t>(2016)</w:t>
            </w:r>
          </w:p>
        </w:tc>
        <w:tc>
          <w:tcPr>
            <w:tcW w:w="630" w:type="pct"/>
            <w:shd w:val="clear" w:color="auto" w:fill="FBF3CE"/>
          </w:tcPr>
          <w:p w14:paraId="2828B121" w14:textId="10698A2C" w:rsidR="00C72F0B" w:rsidRDefault="00206AA3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7B0C51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776" w:type="pct"/>
            <w:shd w:val="clear" w:color="auto" w:fill="auto"/>
          </w:tcPr>
          <w:p w14:paraId="3C201827" w14:textId="12EAEF11" w:rsidR="00C72F0B" w:rsidRDefault="00206AA3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7B0C51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487" w:type="pct"/>
            <w:shd w:val="clear" w:color="auto" w:fill="FBF3CE"/>
          </w:tcPr>
          <w:p w14:paraId="364B6FDA" w14:textId="6D9FAF1C" w:rsidR="00C72F0B" w:rsidRDefault="00206AA3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916" w:type="pct"/>
            <w:shd w:val="clear" w:color="auto" w:fill="auto"/>
          </w:tcPr>
          <w:p w14:paraId="070ED651" w14:textId="50224AEC" w:rsidR="00C72F0B" w:rsidRDefault="007B0C51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1175" w:type="pct"/>
          </w:tcPr>
          <w:p w14:paraId="5F4085EA" w14:textId="2AFC7BB5" w:rsidR="00C72F0B" w:rsidRDefault="007B0C51" w:rsidP="00A804B8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2 pt </w:t>
            </w:r>
            <w:proofErr w:type="spellStart"/>
            <w:r>
              <w:rPr>
                <w:rFonts w:ascii="Arial" w:hAnsi="Arial" w:cs="Arial"/>
                <w:sz w:val="22"/>
              </w:rPr>
              <w:t>delbet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iv. ( 1 displaced with </w:t>
            </w:r>
            <w:proofErr w:type="spellStart"/>
            <w:r>
              <w:rPr>
                <w:rFonts w:ascii="Arial" w:hAnsi="Arial" w:cs="Arial"/>
                <w:sz w:val="22"/>
              </w:rPr>
              <w:t>avn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and 1 non displace without </w:t>
            </w:r>
            <w:proofErr w:type="spellStart"/>
            <w:r>
              <w:rPr>
                <w:rFonts w:ascii="Arial" w:hAnsi="Arial" w:cs="Arial"/>
                <w:sz w:val="22"/>
              </w:rPr>
              <w:t>avn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) </w:t>
            </w:r>
          </w:p>
        </w:tc>
      </w:tr>
      <w:tr w:rsidR="00C72F0B" w14:paraId="3E313700" w14:textId="77777777" w:rsidTr="00AF1FC6">
        <w:tc>
          <w:tcPr>
            <w:tcW w:w="1016" w:type="pct"/>
          </w:tcPr>
          <w:p w14:paraId="3B2A7369" w14:textId="77777777" w:rsidR="00C72F0B" w:rsidRPr="0016786C" w:rsidRDefault="00C72F0B" w:rsidP="00A804B8">
            <w:pPr>
              <w:pStyle w:val="ListParagraph1"/>
              <w:ind w:firstLineChars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6786C">
              <w:rPr>
                <w:rFonts w:ascii="Times New Roman" w:hAnsi="Times New Roman" w:cs="Times New Roman"/>
                <w:sz w:val="22"/>
              </w:rPr>
              <w:t>Dai et al</w:t>
            </w:r>
          </w:p>
          <w:p w14:paraId="669A544A" w14:textId="77777777" w:rsidR="00C72F0B" w:rsidRPr="00DE1C0D" w:rsidRDefault="00C72F0B" w:rsidP="00A804B8">
            <w:pPr>
              <w:spacing w:before="240" w:after="240"/>
              <w:jc w:val="center"/>
            </w:pPr>
            <w:r w:rsidRPr="0016786C">
              <w:rPr>
                <w:color w:val="000000"/>
                <w:sz w:val="22"/>
              </w:rPr>
              <w:t>(2020)</w:t>
            </w:r>
          </w:p>
        </w:tc>
        <w:tc>
          <w:tcPr>
            <w:tcW w:w="630" w:type="pct"/>
            <w:shd w:val="clear" w:color="auto" w:fill="FBF3CE"/>
          </w:tcPr>
          <w:p w14:paraId="49A09038" w14:textId="0B6E60E4" w:rsidR="00C72F0B" w:rsidRDefault="00D92A9B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776" w:type="pct"/>
            <w:shd w:val="clear" w:color="auto" w:fill="auto"/>
          </w:tcPr>
          <w:p w14:paraId="2FC99F6B" w14:textId="06CA85F1" w:rsidR="00C72F0B" w:rsidRDefault="00D92A9B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37</w:t>
            </w:r>
          </w:p>
        </w:tc>
        <w:tc>
          <w:tcPr>
            <w:tcW w:w="487" w:type="pct"/>
            <w:shd w:val="clear" w:color="auto" w:fill="FBF3CE"/>
          </w:tcPr>
          <w:p w14:paraId="64F59500" w14:textId="22812C5E" w:rsidR="00C72F0B" w:rsidRDefault="00D92A9B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916" w:type="pct"/>
            <w:shd w:val="clear" w:color="auto" w:fill="auto"/>
          </w:tcPr>
          <w:p w14:paraId="3C6205A1" w14:textId="508FE65E" w:rsidR="00C72F0B" w:rsidRDefault="00D92A9B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1175" w:type="pct"/>
          </w:tcPr>
          <w:p w14:paraId="75F7CAEF" w14:textId="01D92926" w:rsidR="00C72F0B" w:rsidRDefault="00D92A9B" w:rsidP="00A804B8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 issue</w:t>
            </w:r>
          </w:p>
        </w:tc>
      </w:tr>
      <w:tr w:rsidR="00C72F0B" w14:paraId="36D5EFCF" w14:textId="77777777" w:rsidTr="00AF1FC6">
        <w:tc>
          <w:tcPr>
            <w:tcW w:w="1016" w:type="pct"/>
          </w:tcPr>
          <w:p w14:paraId="1DD14A5E" w14:textId="522F6867" w:rsidR="00C72F0B" w:rsidRPr="0016786C" w:rsidRDefault="00C72F0B" w:rsidP="00A804B8">
            <w:pPr>
              <w:spacing w:before="240" w:after="240"/>
              <w:jc w:val="center"/>
            </w:pPr>
            <w:r>
              <w:t xml:space="preserve">Li y </w:t>
            </w:r>
            <w:r w:rsidR="00756FF8">
              <w:t xml:space="preserve">et al </w:t>
            </w:r>
            <w:r>
              <w:t>(2022)</w:t>
            </w:r>
          </w:p>
        </w:tc>
        <w:tc>
          <w:tcPr>
            <w:tcW w:w="630" w:type="pct"/>
            <w:shd w:val="clear" w:color="auto" w:fill="FBF3CE"/>
          </w:tcPr>
          <w:p w14:paraId="3E2F6FBF" w14:textId="3C5ECD6D" w:rsidR="00C72F0B" w:rsidRDefault="00F36AF2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</w:p>
          <w:p w14:paraId="011EB7B1" w14:textId="0ADDA898" w:rsidR="00E300A8" w:rsidRDefault="00E300A8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776" w:type="pct"/>
            <w:shd w:val="clear" w:color="auto" w:fill="auto"/>
          </w:tcPr>
          <w:p w14:paraId="1279B5FA" w14:textId="239B508F" w:rsidR="00C72F0B" w:rsidRDefault="00F36AF2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</w:t>
            </w:r>
          </w:p>
        </w:tc>
        <w:tc>
          <w:tcPr>
            <w:tcW w:w="487" w:type="pct"/>
            <w:shd w:val="clear" w:color="auto" w:fill="FBF3CE"/>
          </w:tcPr>
          <w:p w14:paraId="624705E5" w14:textId="58667178" w:rsidR="00C72F0B" w:rsidRDefault="00F36AF2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916" w:type="pct"/>
            <w:shd w:val="clear" w:color="auto" w:fill="auto"/>
          </w:tcPr>
          <w:p w14:paraId="59BA11DF" w14:textId="186E4A15" w:rsidR="00C72F0B" w:rsidRDefault="00F36AF2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</w:t>
            </w:r>
          </w:p>
        </w:tc>
        <w:tc>
          <w:tcPr>
            <w:tcW w:w="1175" w:type="pct"/>
          </w:tcPr>
          <w:p w14:paraId="5B145A38" w14:textId="141C43FE" w:rsidR="006B4F43" w:rsidRDefault="006B4F43" w:rsidP="00756FF8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</w:p>
        </w:tc>
      </w:tr>
    </w:tbl>
    <w:p w14:paraId="1D8F6DE5" w14:textId="578C54FA" w:rsidR="009030D9" w:rsidRDefault="009030D9" w:rsidP="00C72F0B"/>
    <w:p w14:paraId="3DA4E080" w14:textId="794554A1" w:rsidR="003C17D2" w:rsidRDefault="003C17D2" w:rsidP="00C72F0B"/>
    <w:tbl>
      <w:tblPr>
        <w:tblW w:w="494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3"/>
        <w:gridCol w:w="1223"/>
        <w:gridCol w:w="1507"/>
        <w:gridCol w:w="945"/>
        <w:gridCol w:w="1778"/>
        <w:gridCol w:w="1489"/>
      </w:tblGrid>
      <w:tr w:rsidR="003C17D2" w14:paraId="0C658672" w14:textId="77777777" w:rsidTr="00F40201">
        <w:tc>
          <w:tcPr>
            <w:tcW w:w="5000" w:type="pct"/>
            <w:gridSpan w:val="6"/>
          </w:tcPr>
          <w:p w14:paraId="0CEDEB04" w14:textId="53C3CCA8" w:rsidR="003C17D2" w:rsidRPr="00AF1FC6" w:rsidRDefault="00AF1FC6" w:rsidP="00AF1FC6">
            <w:pPr>
              <w:autoSpaceDE w:val="0"/>
              <w:autoSpaceDN w:val="0"/>
              <w:spacing w:before="40" w:after="40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AF1FC6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Secondary Outcome</w:t>
            </w:r>
            <w:r w:rsidR="003C17D2" w:rsidRPr="00AF1FC6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: </w:t>
            </w:r>
          </w:p>
          <w:p w14:paraId="1E5DB7EB" w14:textId="77777777" w:rsidR="003C17D2" w:rsidRPr="00AF1FC6" w:rsidRDefault="003C17D2" w:rsidP="003C17D2">
            <w:pPr>
              <w:numPr>
                <w:ilvl w:val="0"/>
                <w:numId w:val="2"/>
              </w:numPr>
              <w:autoSpaceDE w:val="0"/>
              <w:autoSpaceDN w:val="0"/>
              <w:spacing w:before="40" w:after="40"/>
              <w:ind w:left="351"/>
              <w:rPr>
                <w:rFonts w:cs="Calibri"/>
                <w:color w:val="000000"/>
              </w:rPr>
            </w:pPr>
            <w:r w:rsidRPr="00AF1FC6">
              <w:rPr>
                <w:rFonts w:cs="Calibri"/>
                <w:color w:val="000000" w:themeColor="text1"/>
                <w:sz w:val="28"/>
                <w:szCs w:val="28"/>
              </w:rPr>
              <w:t>Non-union</w:t>
            </w:r>
            <w:r w:rsidRPr="00AF1FC6">
              <w:rPr>
                <w:rFonts w:cs="Calibri"/>
                <w:color w:val="000000" w:themeColor="text1"/>
              </w:rPr>
              <w:t xml:space="preserve"> </w:t>
            </w:r>
          </w:p>
        </w:tc>
      </w:tr>
      <w:tr w:rsidR="003C17D2" w14:paraId="61D254C1" w14:textId="77777777" w:rsidTr="00F40201">
        <w:tc>
          <w:tcPr>
            <w:tcW w:w="1107" w:type="pct"/>
            <w:vMerge w:val="restart"/>
          </w:tcPr>
          <w:p w14:paraId="2DE36F40" w14:textId="77777777" w:rsidR="003C17D2" w:rsidRPr="00AF1FC6" w:rsidRDefault="003C17D2" w:rsidP="00AF1FC6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F1FC6">
              <w:rPr>
                <w:rFonts w:ascii="Arial" w:hAnsi="Arial" w:cs="Arial"/>
                <w:b/>
                <w:bCs/>
                <w:color w:val="000000" w:themeColor="text1"/>
              </w:rPr>
              <w:t>Author</w:t>
            </w:r>
          </w:p>
        </w:tc>
        <w:tc>
          <w:tcPr>
            <w:tcW w:w="1531" w:type="pct"/>
            <w:gridSpan w:val="2"/>
          </w:tcPr>
          <w:p w14:paraId="092FA7B2" w14:textId="13762A5C" w:rsidR="003C17D2" w:rsidRPr="00AF1FC6" w:rsidRDefault="00AF1FC6" w:rsidP="00AF1FC6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D</w:t>
            </w:r>
            <w:r w:rsidR="003C17D2" w:rsidRPr="00AF1FC6">
              <w:rPr>
                <w:rFonts w:ascii="Arial" w:hAnsi="Arial" w:cs="Arial"/>
                <w:b/>
                <w:bCs/>
                <w:color w:val="000000" w:themeColor="text1"/>
              </w:rPr>
              <w:t>isplace</w:t>
            </w:r>
          </w:p>
          <w:p w14:paraId="0441090C" w14:textId="77777777" w:rsidR="003C17D2" w:rsidRPr="00AF1FC6" w:rsidRDefault="003C17D2" w:rsidP="00AF1FC6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27" w:type="pct"/>
            <w:gridSpan w:val="2"/>
          </w:tcPr>
          <w:p w14:paraId="4E04B95F" w14:textId="6E8E3FCF" w:rsidR="003C17D2" w:rsidRPr="00AF1FC6" w:rsidRDefault="003C17D2" w:rsidP="00AF1FC6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gramStart"/>
            <w:r w:rsidRPr="00AF1FC6">
              <w:rPr>
                <w:rFonts w:ascii="Arial" w:hAnsi="Arial" w:cs="Arial"/>
                <w:b/>
                <w:bCs/>
                <w:color w:val="000000" w:themeColor="text1"/>
              </w:rPr>
              <w:t>Non displaced</w:t>
            </w:r>
            <w:proofErr w:type="gramEnd"/>
          </w:p>
          <w:p w14:paraId="26484B34" w14:textId="77777777" w:rsidR="003C17D2" w:rsidRPr="00AF1FC6" w:rsidRDefault="003C17D2" w:rsidP="00AF1FC6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35" w:type="pct"/>
          </w:tcPr>
          <w:p w14:paraId="3E79CDA0" w14:textId="77777777" w:rsidR="003C17D2" w:rsidRPr="00AF1FC6" w:rsidRDefault="003C17D2" w:rsidP="00AF1FC6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F1FC6">
              <w:rPr>
                <w:rFonts w:ascii="Arial" w:hAnsi="Arial" w:cs="Arial"/>
                <w:b/>
                <w:bCs/>
                <w:color w:val="000000" w:themeColor="text1"/>
              </w:rPr>
              <w:t>Comments</w:t>
            </w:r>
          </w:p>
        </w:tc>
      </w:tr>
      <w:tr w:rsidR="003C17D2" w:rsidRPr="00695B5A" w14:paraId="4ECEF6AB" w14:textId="77777777" w:rsidTr="00F40201">
        <w:trPr>
          <w:trHeight w:val="615"/>
        </w:trPr>
        <w:tc>
          <w:tcPr>
            <w:tcW w:w="1107" w:type="pct"/>
            <w:vMerge/>
          </w:tcPr>
          <w:p w14:paraId="5D0A63F3" w14:textId="77777777" w:rsidR="003C17D2" w:rsidRPr="00AF1FC6" w:rsidRDefault="003C17D2" w:rsidP="00AF1FC6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686" w:type="pct"/>
          </w:tcPr>
          <w:p w14:paraId="72A95A6F" w14:textId="1C6DFE57" w:rsidR="003C17D2" w:rsidRPr="00AF1FC6" w:rsidRDefault="00E9548F" w:rsidP="00AF1FC6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F1FC6">
              <w:rPr>
                <w:rFonts w:ascii="Arial" w:hAnsi="Arial" w:cs="Arial"/>
                <w:b/>
                <w:bCs/>
                <w:color w:val="000000" w:themeColor="text1"/>
              </w:rPr>
              <w:t>Non union</w:t>
            </w:r>
          </w:p>
        </w:tc>
        <w:tc>
          <w:tcPr>
            <w:tcW w:w="845" w:type="pct"/>
          </w:tcPr>
          <w:p w14:paraId="65FF4983" w14:textId="77777777" w:rsidR="003C17D2" w:rsidRPr="00AF1FC6" w:rsidRDefault="003C17D2" w:rsidP="00AF1FC6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F1FC6">
              <w:rPr>
                <w:rFonts w:ascii="Arial" w:hAnsi="Arial" w:cs="Arial"/>
                <w:b/>
                <w:bCs/>
                <w:color w:val="000000" w:themeColor="text1"/>
              </w:rPr>
              <w:t>total</w:t>
            </w:r>
          </w:p>
        </w:tc>
        <w:tc>
          <w:tcPr>
            <w:tcW w:w="530" w:type="pct"/>
          </w:tcPr>
          <w:p w14:paraId="0DB403BB" w14:textId="045AFDDF" w:rsidR="003C17D2" w:rsidRPr="00AF1FC6" w:rsidRDefault="00E9548F" w:rsidP="00AF1FC6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F1FC6">
              <w:rPr>
                <w:rFonts w:ascii="Arial" w:hAnsi="Arial" w:cs="Arial"/>
                <w:b/>
                <w:bCs/>
                <w:color w:val="000000" w:themeColor="text1"/>
              </w:rPr>
              <w:t>Non union</w:t>
            </w:r>
          </w:p>
        </w:tc>
        <w:tc>
          <w:tcPr>
            <w:tcW w:w="997" w:type="pct"/>
          </w:tcPr>
          <w:p w14:paraId="4DFFC7F1" w14:textId="77777777" w:rsidR="003C17D2" w:rsidRPr="00AF1FC6" w:rsidRDefault="003C17D2" w:rsidP="00AF1FC6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F1FC6">
              <w:rPr>
                <w:rFonts w:ascii="Arial" w:hAnsi="Arial" w:cs="Arial"/>
                <w:b/>
                <w:bCs/>
                <w:color w:val="000000" w:themeColor="text1"/>
              </w:rPr>
              <w:t>total</w:t>
            </w:r>
          </w:p>
        </w:tc>
        <w:tc>
          <w:tcPr>
            <w:tcW w:w="835" w:type="pct"/>
          </w:tcPr>
          <w:p w14:paraId="68A64C6E" w14:textId="77777777" w:rsidR="003C17D2" w:rsidRPr="00AF1FC6" w:rsidRDefault="003C17D2" w:rsidP="00AF1FC6">
            <w:pPr>
              <w:tabs>
                <w:tab w:val="left" w:pos="1710"/>
                <w:tab w:val="left" w:pos="2520"/>
              </w:tabs>
              <w:spacing w:before="120" w:after="12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E9548F" w14:paraId="3DDDAD06" w14:textId="77777777" w:rsidTr="00AF1FC6">
        <w:tc>
          <w:tcPr>
            <w:tcW w:w="1107" w:type="pct"/>
            <w:shd w:val="clear" w:color="auto" w:fill="FFFFFF" w:themeFill="background1"/>
          </w:tcPr>
          <w:p w14:paraId="751B9178" w14:textId="77777777" w:rsidR="00E9548F" w:rsidRPr="0016786C" w:rsidRDefault="00E9548F" w:rsidP="00E9548F">
            <w:pPr>
              <w:pStyle w:val="ListParagraph1"/>
              <w:ind w:firstLineChars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6786C">
              <w:rPr>
                <w:rFonts w:ascii="Times New Roman" w:hAnsi="Times New Roman" w:cs="Times New Roman"/>
                <w:sz w:val="22"/>
              </w:rPr>
              <w:t>Moon et al</w:t>
            </w:r>
          </w:p>
          <w:p w14:paraId="67A8A2B9" w14:textId="3DA89A7C" w:rsidR="00E9548F" w:rsidRPr="00DE1C0D" w:rsidRDefault="00E9548F" w:rsidP="00E9548F">
            <w:pPr>
              <w:spacing w:before="240" w:after="240"/>
              <w:jc w:val="center"/>
              <w:rPr>
                <w:rFonts w:ascii="Arial" w:hAnsi="Arial" w:cs="Arial"/>
                <w:b/>
                <w:bCs/>
                <w:color w:val="000080"/>
                <w:sz w:val="22"/>
              </w:rPr>
            </w:pPr>
            <w:r w:rsidRPr="0016786C">
              <w:rPr>
                <w:sz w:val="22"/>
              </w:rPr>
              <w:t>(2006)</w:t>
            </w:r>
          </w:p>
        </w:tc>
        <w:tc>
          <w:tcPr>
            <w:tcW w:w="686" w:type="pct"/>
            <w:shd w:val="clear" w:color="auto" w:fill="FFF2CC" w:themeFill="accent4" w:themeFillTint="33"/>
          </w:tcPr>
          <w:p w14:paraId="4B7779EF" w14:textId="6982B3D0" w:rsidR="00E9548F" w:rsidRDefault="00E9548F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845" w:type="pct"/>
            <w:shd w:val="clear" w:color="auto" w:fill="FFFFFF" w:themeFill="background1"/>
          </w:tcPr>
          <w:p w14:paraId="418DA0CA" w14:textId="4C237E8C" w:rsidR="00E9548F" w:rsidRPr="00BD302C" w:rsidRDefault="00E9548F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</w:t>
            </w:r>
          </w:p>
        </w:tc>
        <w:tc>
          <w:tcPr>
            <w:tcW w:w="530" w:type="pct"/>
            <w:shd w:val="clear" w:color="auto" w:fill="FFF2CC" w:themeFill="accent4" w:themeFillTint="33"/>
          </w:tcPr>
          <w:p w14:paraId="715E2C7D" w14:textId="56392979" w:rsidR="00E9548F" w:rsidRDefault="00E9548F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997" w:type="pct"/>
            <w:shd w:val="clear" w:color="auto" w:fill="FFFFFF" w:themeFill="background1"/>
          </w:tcPr>
          <w:p w14:paraId="44DD9FB6" w14:textId="1132C07D" w:rsidR="00E9548F" w:rsidRDefault="00E9548F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835" w:type="pct"/>
            <w:shd w:val="clear" w:color="auto" w:fill="FFFFFF" w:themeFill="background1"/>
          </w:tcPr>
          <w:p w14:paraId="0544DCF7" w14:textId="6A47355C" w:rsidR="00E9548F" w:rsidRDefault="00E9548F" w:rsidP="00E9548F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 non union but in type 4 </w:t>
            </w:r>
            <w:proofErr w:type="spellStart"/>
            <w:r>
              <w:rPr>
                <w:rFonts w:ascii="Arial" w:hAnsi="Arial" w:cs="Arial"/>
                <w:sz w:val="22"/>
              </w:rPr>
              <w:t>delbet</w:t>
            </w:r>
            <w:proofErr w:type="spellEnd"/>
          </w:p>
        </w:tc>
      </w:tr>
      <w:tr w:rsidR="00E9548F" w14:paraId="5A363697" w14:textId="77777777" w:rsidTr="00AF1FC6">
        <w:tc>
          <w:tcPr>
            <w:tcW w:w="1107" w:type="pct"/>
            <w:shd w:val="clear" w:color="auto" w:fill="FFFFFF" w:themeFill="background1"/>
          </w:tcPr>
          <w:p w14:paraId="6B79A06D" w14:textId="77777777" w:rsidR="00E9548F" w:rsidRPr="0016786C" w:rsidRDefault="00E9548F" w:rsidP="00E9548F">
            <w:pPr>
              <w:pStyle w:val="ListParagraph1"/>
              <w:ind w:firstLineChars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6786C">
              <w:rPr>
                <w:rFonts w:ascii="Times New Roman" w:hAnsi="Times New Roman" w:cs="Times New Roman"/>
                <w:sz w:val="22"/>
              </w:rPr>
              <w:t>Dai et al</w:t>
            </w:r>
          </w:p>
          <w:p w14:paraId="01514F3B" w14:textId="340C7221" w:rsidR="00E9548F" w:rsidRPr="00DE1C0D" w:rsidRDefault="00E9548F" w:rsidP="00E9548F">
            <w:pPr>
              <w:spacing w:before="240" w:after="240"/>
              <w:jc w:val="center"/>
            </w:pPr>
            <w:r w:rsidRPr="0016786C">
              <w:rPr>
                <w:color w:val="000000"/>
                <w:sz w:val="22"/>
              </w:rPr>
              <w:t>(2020)</w:t>
            </w:r>
          </w:p>
        </w:tc>
        <w:tc>
          <w:tcPr>
            <w:tcW w:w="686" w:type="pct"/>
            <w:shd w:val="clear" w:color="auto" w:fill="FFF2CC" w:themeFill="accent4" w:themeFillTint="33"/>
          </w:tcPr>
          <w:p w14:paraId="27592A0E" w14:textId="73E81643" w:rsidR="00E9548F" w:rsidRDefault="00C83B42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845" w:type="pct"/>
            <w:shd w:val="clear" w:color="auto" w:fill="FFFFFF" w:themeFill="background1"/>
          </w:tcPr>
          <w:p w14:paraId="22AF2797" w14:textId="05F442B7" w:rsidR="00E9548F" w:rsidRDefault="00E9548F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37</w:t>
            </w:r>
          </w:p>
        </w:tc>
        <w:tc>
          <w:tcPr>
            <w:tcW w:w="530" w:type="pct"/>
            <w:shd w:val="clear" w:color="auto" w:fill="FFF2CC" w:themeFill="accent4" w:themeFillTint="33"/>
          </w:tcPr>
          <w:p w14:paraId="348E9C4B" w14:textId="29AAFD14" w:rsidR="00E9548F" w:rsidRDefault="00C83B42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997" w:type="pct"/>
            <w:shd w:val="clear" w:color="auto" w:fill="FFFFFF" w:themeFill="background1"/>
          </w:tcPr>
          <w:p w14:paraId="5E0EAF91" w14:textId="595FEC54" w:rsidR="00E9548F" w:rsidRDefault="00E9548F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835" w:type="pct"/>
            <w:shd w:val="clear" w:color="auto" w:fill="FFFFFF" w:themeFill="background1"/>
          </w:tcPr>
          <w:p w14:paraId="7472265A" w14:textId="77777777" w:rsidR="00E9548F" w:rsidRDefault="00E9548F" w:rsidP="00E9548F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</w:p>
        </w:tc>
      </w:tr>
    </w:tbl>
    <w:p w14:paraId="73CCA54A" w14:textId="2A539968" w:rsidR="003C17D2" w:rsidRDefault="003C17D2" w:rsidP="00C72F0B"/>
    <w:p w14:paraId="6430F52F" w14:textId="670DF882" w:rsidR="00506BDD" w:rsidRDefault="00756FF8" w:rsidP="00C72F0B">
      <w:r>
        <w:t xml:space="preserve">** cannot make </w:t>
      </w:r>
      <w:proofErr w:type="spellStart"/>
      <w:proofErr w:type="gramStart"/>
      <w:r>
        <w:t>comparision</w:t>
      </w:r>
      <w:proofErr w:type="spellEnd"/>
      <w:r>
        <w:t xml:space="preserve">  due</w:t>
      </w:r>
      <w:proofErr w:type="gramEnd"/>
      <w:r>
        <w:t xml:space="preserve"> to 1 study show eligibility </w:t>
      </w:r>
      <w:proofErr w:type="spellStart"/>
      <w:r>
        <w:t>chrateria</w:t>
      </w:r>
      <w:proofErr w:type="spellEnd"/>
      <w:r w:rsidR="00AF1FC6">
        <w:t>, hence we excluded</w:t>
      </w:r>
    </w:p>
    <w:p w14:paraId="3EB05CAE" w14:textId="0EE05E4C" w:rsidR="00506BDD" w:rsidRDefault="00506BDD" w:rsidP="00C72F0B"/>
    <w:p w14:paraId="508E5057" w14:textId="7EAD056C" w:rsidR="00506BDD" w:rsidRDefault="00506BDD" w:rsidP="00C72F0B"/>
    <w:p w14:paraId="4EB60F0C" w14:textId="396C214B" w:rsidR="00506BDD" w:rsidRDefault="00506BDD" w:rsidP="00C72F0B"/>
    <w:p w14:paraId="0445FD3C" w14:textId="0C10A91D" w:rsidR="00506BDD" w:rsidRDefault="00506BDD" w:rsidP="00C72F0B"/>
    <w:p w14:paraId="7634677E" w14:textId="5373422F" w:rsidR="00506BDD" w:rsidRDefault="00506BDD" w:rsidP="00C72F0B"/>
    <w:p w14:paraId="27A499C6" w14:textId="77777777" w:rsidR="00AF1FC6" w:rsidRDefault="00AF1FC6" w:rsidP="00C72F0B"/>
    <w:p w14:paraId="12C014F2" w14:textId="77777777" w:rsidR="00AF1FC6" w:rsidRDefault="00AF1FC6" w:rsidP="00C72F0B"/>
    <w:p w14:paraId="34CFB53E" w14:textId="77777777" w:rsidR="00AF1FC6" w:rsidRDefault="00AF1FC6" w:rsidP="00C72F0B"/>
    <w:p w14:paraId="139350B9" w14:textId="77777777" w:rsidR="00AF1FC6" w:rsidRDefault="00AF1FC6" w:rsidP="00C72F0B"/>
    <w:p w14:paraId="4A500EF8" w14:textId="77777777" w:rsidR="00AF1FC6" w:rsidRDefault="00AF1FC6" w:rsidP="00C72F0B"/>
    <w:p w14:paraId="4EA56FFF" w14:textId="77777777" w:rsidR="00AF1FC6" w:rsidRDefault="00AF1FC6" w:rsidP="00C72F0B"/>
    <w:p w14:paraId="437EA107" w14:textId="77777777" w:rsidR="00AF1FC6" w:rsidRDefault="00AF1FC6" w:rsidP="00C72F0B"/>
    <w:p w14:paraId="1B5BA3D8" w14:textId="77777777" w:rsidR="00AF1FC6" w:rsidRDefault="00AF1FC6" w:rsidP="00C72F0B"/>
    <w:p w14:paraId="6A773C8D" w14:textId="77777777" w:rsidR="00AF1FC6" w:rsidRDefault="00AF1FC6" w:rsidP="00C72F0B"/>
    <w:p w14:paraId="655139F2" w14:textId="77777777" w:rsidR="00AF1FC6" w:rsidRDefault="00AF1FC6" w:rsidP="00C72F0B"/>
    <w:p w14:paraId="56544C4B" w14:textId="77777777" w:rsidR="00AF1FC6" w:rsidRDefault="00AF1FC6" w:rsidP="00C72F0B"/>
    <w:p w14:paraId="41D33EA4" w14:textId="77777777" w:rsidR="00AF1FC6" w:rsidRDefault="00AF1FC6" w:rsidP="00C72F0B"/>
    <w:p w14:paraId="6DDB06A4" w14:textId="77777777" w:rsidR="00AF1FC6" w:rsidRDefault="00AF1FC6" w:rsidP="00C72F0B"/>
    <w:p w14:paraId="77FDBEF0" w14:textId="77777777" w:rsidR="00AF1FC6" w:rsidRDefault="00AF1FC6" w:rsidP="00C72F0B"/>
    <w:p w14:paraId="0C74A97F" w14:textId="77777777" w:rsidR="00AF1FC6" w:rsidRDefault="00AF1FC6" w:rsidP="00C72F0B"/>
    <w:p w14:paraId="2CCD818F" w14:textId="77777777" w:rsidR="00AF1FC6" w:rsidRDefault="00AF1FC6" w:rsidP="00C72F0B"/>
    <w:p w14:paraId="30617AD5" w14:textId="77777777" w:rsidR="00AF1FC6" w:rsidRDefault="00AF1FC6" w:rsidP="00C72F0B"/>
    <w:p w14:paraId="19BB8AD0" w14:textId="77777777" w:rsidR="00AF1FC6" w:rsidRDefault="00AF1FC6" w:rsidP="00C72F0B"/>
    <w:p w14:paraId="1B42796E" w14:textId="77777777" w:rsidR="00AF1FC6" w:rsidRDefault="00AF1FC6" w:rsidP="00C72F0B"/>
    <w:p w14:paraId="0C851F5C" w14:textId="77777777" w:rsidR="00AF1FC6" w:rsidRDefault="00AF1FC6" w:rsidP="00C72F0B"/>
    <w:p w14:paraId="22A6C950" w14:textId="77777777" w:rsidR="00AF1FC6" w:rsidRDefault="00AF1FC6" w:rsidP="00C72F0B"/>
    <w:p w14:paraId="6B7B41D6" w14:textId="77777777" w:rsidR="00AF1FC6" w:rsidRDefault="00AF1FC6" w:rsidP="00C72F0B"/>
    <w:p w14:paraId="0BF915C0" w14:textId="77777777" w:rsidR="00AF1FC6" w:rsidRDefault="00AF1FC6" w:rsidP="00C72F0B"/>
    <w:p w14:paraId="07BEF732" w14:textId="441DDEC7" w:rsidR="00506BDD" w:rsidRDefault="00506BDD" w:rsidP="00C72F0B"/>
    <w:tbl>
      <w:tblPr>
        <w:tblW w:w="530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3"/>
        <w:gridCol w:w="1222"/>
        <w:gridCol w:w="1507"/>
        <w:gridCol w:w="945"/>
        <w:gridCol w:w="1777"/>
        <w:gridCol w:w="2140"/>
      </w:tblGrid>
      <w:tr w:rsidR="00506BDD" w14:paraId="3158231E" w14:textId="77777777" w:rsidTr="00AF1FC6">
        <w:tc>
          <w:tcPr>
            <w:tcW w:w="5000" w:type="pct"/>
            <w:gridSpan w:val="6"/>
          </w:tcPr>
          <w:p w14:paraId="63B8BB76" w14:textId="5B110844" w:rsidR="00506BDD" w:rsidRPr="00AF1FC6" w:rsidRDefault="00AF1FC6" w:rsidP="00AF1FC6">
            <w:pPr>
              <w:autoSpaceDE w:val="0"/>
              <w:autoSpaceDN w:val="0"/>
              <w:spacing w:before="40" w:after="40"/>
              <w:rPr>
                <w:rFonts w:cs="Calibri"/>
                <w:b/>
                <w:bCs/>
                <w:sz w:val="28"/>
                <w:szCs w:val="28"/>
              </w:rPr>
            </w:pPr>
            <w:r w:rsidRPr="00AF1FC6">
              <w:rPr>
                <w:rFonts w:ascii="Arial" w:hAnsi="Arial" w:cs="Arial"/>
                <w:b/>
                <w:bCs/>
                <w:color w:val="333333"/>
                <w:sz w:val="28"/>
                <w:szCs w:val="28"/>
              </w:rPr>
              <w:lastRenderedPageBreak/>
              <w:t>Secondary Outcome</w:t>
            </w:r>
            <w:r w:rsidR="00506BDD" w:rsidRPr="00AF1FC6">
              <w:rPr>
                <w:rFonts w:ascii="Arial" w:hAnsi="Arial" w:cs="Arial"/>
                <w:b/>
                <w:bCs/>
                <w:color w:val="333333"/>
                <w:sz w:val="28"/>
                <w:szCs w:val="28"/>
              </w:rPr>
              <w:t>:</w:t>
            </w:r>
            <w:r w:rsidR="00506BDD" w:rsidRPr="00AF1FC6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 xml:space="preserve"> </w:t>
            </w:r>
          </w:p>
          <w:p w14:paraId="40FC7D1A" w14:textId="4C3782F9" w:rsidR="00506BDD" w:rsidRPr="00AF1FC6" w:rsidRDefault="00506BDD" w:rsidP="001761AF">
            <w:pPr>
              <w:numPr>
                <w:ilvl w:val="0"/>
                <w:numId w:val="2"/>
              </w:numPr>
              <w:autoSpaceDE w:val="0"/>
              <w:autoSpaceDN w:val="0"/>
              <w:spacing w:before="40" w:after="40"/>
              <w:ind w:left="351"/>
              <w:rPr>
                <w:rFonts w:cs="Calibri"/>
                <w:color w:val="000000"/>
              </w:rPr>
            </w:pPr>
            <w:r w:rsidRPr="00AF1FC6">
              <w:rPr>
                <w:rFonts w:cs="Calibri"/>
                <w:color w:val="000000"/>
                <w:sz w:val="28"/>
                <w:szCs w:val="28"/>
              </w:rPr>
              <w:t xml:space="preserve">Coxa </w:t>
            </w:r>
            <w:proofErr w:type="spellStart"/>
            <w:r w:rsidRPr="00AF1FC6">
              <w:rPr>
                <w:rFonts w:cs="Calibri"/>
                <w:color w:val="000000"/>
                <w:sz w:val="28"/>
                <w:szCs w:val="28"/>
              </w:rPr>
              <w:t>vara</w:t>
            </w:r>
            <w:proofErr w:type="spellEnd"/>
            <w:r w:rsidR="00C8052D" w:rsidRPr="00AF1FC6">
              <w:rPr>
                <w:rFonts w:cs="Calibri"/>
                <w:color w:val="000000"/>
                <w:sz w:val="28"/>
                <w:szCs w:val="28"/>
              </w:rPr>
              <w:t xml:space="preserve">/coxa magna/coxa </w:t>
            </w:r>
            <w:proofErr w:type="spellStart"/>
            <w:r w:rsidR="00C8052D" w:rsidRPr="00AF1FC6">
              <w:rPr>
                <w:rFonts w:cs="Calibri"/>
                <w:color w:val="000000"/>
                <w:sz w:val="28"/>
                <w:szCs w:val="28"/>
              </w:rPr>
              <w:t>valga</w:t>
            </w:r>
            <w:proofErr w:type="spellEnd"/>
          </w:p>
        </w:tc>
      </w:tr>
      <w:tr w:rsidR="00506BDD" w14:paraId="382CB6E7" w14:textId="77777777" w:rsidTr="00AF1FC6">
        <w:tc>
          <w:tcPr>
            <w:tcW w:w="1031" w:type="pct"/>
            <w:vMerge w:val="restart"/>
          </w:tcPr>
          <w:p w14:paraId="1D47F31E" w14:textId="618CC83F" w:rsidR="00506BDD" w:rsidRPr="00AF1FC6" w:rsidRDefault="00506BDD" w:rsidP="001761A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F1FC6">
              <w:rPr>
                <w:rFonts w:ascii="Arial" w:hAnsi="Arial" w:cs="Arial"/>
                <w:b/>
                <w:bCs/>
                <w:color w:val="000000" w:themeColor="text1"/>
              </w:rPr>
              <w:t>Author</w:t>
            </w:r>
          </w:p>
        </w:tc>
        <w:tc>
          <w:tcPr>
            <w:tcW w:w="1427" w:type="pct"/>
            <w:gridSpan w:val="2"/>
          </w:tcPr>
          <w:p w14:paraId="6C4688BB" w14:textId="3EB43B92" w:rsidR="00506BDD" w:rsidRPr="00AF1FC6" w:rsidRDefault="00AF1FC6" w:rsidP="001761A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D</w:t>
            </w:r>
            <w:r w:rsidR="00506BDD" w:rsidRPr="00AF1FC6">
              <w:rPr>
                <w:rFonts w:ascii="Arial" w:hAnsi="Arial" w:cs="Arial"/>
                <w:b/>
                <w:bCs/>
                <w:color w:val="000000" w:themeColor="text1"/>
              </w:rPr>
              <w:t>isplaced</w:t>
            </w:r>
          </w:p>
          <w:p w14:paraId="68F86F08" w14:textId="77777777" w:rsidR="00506BDD" w:rsidRPr="00AF1FC6" w:rsidRDefault="00506BDD" w:rsidP="001761A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23" w:type="pct"/>
            <w:gridSpan w:val="2"/>
          </w:tcPr>
          <w:p w14:paraId="1DC884EA" w14:textId="7D40A69B" w:rsidR="00506BDD" w:rsidRPr="00AF1FC6" w:rsidRDefault="00AF1FC6" w:rsidP="001761AF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gramStart"/>
            <w:r w:rsidRPr="00AF1FC6">
              <w:rPr>
                <w:rFonts w:ascii="Arial" w:hAnsi="Arial" w:cs="Arial"/>
                <w:b/>
                <w:bCs/>
                <w:color w:val="000000" w:themeColor="text1"/>
              </w:rPr>
              <w:t>Non displaced</w:t>
            </w:r>
            <w:proofErr w:type="gramEnd"/>
          </w:p>
          <w:p w14:paraId="309FB3EA" w14:textId="77777777" w:rsidR="00506BDD" w:rsidRPr="00AF1FC6" w:rsidRDefault="00506BDD" w:rsidP="001761AF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18" w:type="pct"/>
          </w:tcPr>
          <w:p w14:paraId="79C5E69B" w14:textId="77777777" w:rsidR="00506BDD" w:rsidRPr="00AF1FC6" w:rsidRDefault="00506BDD" w:rsidP="001761AF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F1FC6">
              <w:rPr>
                <w:rFonts w:ascii="Arial" w:hAnsi="Arial" w:cs="Arial"/>
                <w:b/>
                <w:bCs/>
                <w:color w:val="000000" w:themeColor="text1"/>
              </w:rPr>
              <w:t>Comments</w:t>
            </w:r>
          </w:p>
        </w:tc>
      </w:tr>
      <w:tr w:rsidR="00506BDD" w:rsidRPr="00695B5A" w14:paraId="1FE5A06D" w14:textId="77777777" w:rsidTr="00AF1FC6">
        <w:trPr>
          <w:trHeight w:val="615"/>
        </w:trPr>
        <w:tc>
          <w:tcPr>
            <w:tcW w:w="1031" w:type="pct"/>
            <w:vMerge/>
          </w:tcPr>
          <w:p w14:paraId="267199A8" w14:textId="77777777" w:rsidR="00506BDD" w:rsidRPr="00AF1FC6" w:rsidRDefault="00506BDD" w:rsidP="001761AF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639" w:type="pct"/>
          </w:tcPr>
          <w:p w14:paraId="6F207E6C" w14:textId="60BA2580" w:rsidR="00506BDD" w:rsidRPr="00AF1FC6" w:rsidRDefault="00506BDD" w:rsidP="001761A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F1FC6">
              <w:rPr>
                <w:rFonts w:ascii="Arial" w:hAnsi="Arial" w:cs="Arial"/>
                <w:b/>
                <w:bCs/>
                <w:color w:val="000000" w:themeColor="text1"/>
              </w:rPr>
              <w:t xml:space="preserve">Coxa </w:t>
            </w:r>
            <w:proofErr w:type="spellStart"/>
            <w:r w:rsidRPr="00AF1FC6">
              <w:rPr>
                <w:rFonts w:ascii="Arial" w:hAnsi="Arial" w:cs="Arial"/>
                <w:b/>
                <w:bCs/>
                <w:color w:val="000000" w:themeColor="text1"/>
              </w:rPr>
              <w:t>vara</w:t>
            </w:r>
            <w:proofErr w:type="spellEnd"/>
          </w:p>
        </w:tc>
        <w:tc>
          <w:tcPr>
            <w:tcW w:w="788" w:type="pct"/>
          </w:tcPr>
          <w:p w14:paraId="4C9EDE82" w14:textId="77777777" w:rsidR="00506BDD" w:rsidRPr="00AF1FC6" w:rsidRDefault="00506BDD" w:rsidP="001761A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F1FC6">
              <w:rPr>
                <w:rFonts w:ascii="Arial" w:hAnsi="Arial" w:cs="Arial"/>
                <w:b/>
                <w:bCs/>
                <w:color w:val="000000" w:themeColor="text1"/>
              </w:rPr>
              <w:t>total</w:t>
            </w:r>
          </w:p>
        </w:tc>
        <w:tc>
          <w:tcPr>
            <w:tcW w:w="494" w:type="pct"/>
          </w:tcPr>
          <w:p w14:paraId="05CB0303" w14:textId="2FA87C48" w:rsidR="00506BDD" w:rsidRPr="00AF1FC6" w:rsidRDefault="00506BDD" w:rsidP="001761A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F1FC6">
              <w:rPr>
                <w:rFonts w:ascii="Arial" w:hAnsi="Arial" w:cs="Arial"/>
                <w:b/>
                <w:bCs/>
                <w:color w:val="000000" w:themeColor="text1"/>
              </w:rPr>
              <w:t xml:space="preserve">Coxa </w:t>
            </w:r>
            <w:proofErr w:type="spellStart"/>
            <w:r w:rsidRPr="00AF1FC6">
              <w:rPr>
                <w:rFonts w:ascii="Arial" w:hAnsi="Arial" w:cs="Arial"/>
                <w:b/>
                <w:bCs/>
                <w:color w:val="000000" w:themeColor="text1"/>
              </w:rPr>
              <w:t>vara</w:t>
            </w:r>
            <w:proofErr w:type="spellEnd"/>
          </w:p>
        </w:tc>
        <w:tc>
          <w:tcPr>
            <w:tcW w:w="929" w:type="pct"/>
          </w:tcPr>
          <w:p w14:paraId="583F3F23" w14:textId="77777777" w:rsidR="00506BDD" w:rsidRPr="00AF1FC6" w:rsidRDefault="00506BDD" w:rsidP="001761A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F1FC6">
              <w:rPr>
                <w:rFonts w:ascii="Arial" w:hAnsi="Arial" w:cs="Arial"/>
                <w:b/>
                <w:bCs/>
                <w:color w:val="000000" w:themeColor="text1"/>
              </w:rPr>
              <w:t>total</w:t>
            </w:r>
          </w:p>
        </w:tc>
        <w:tc>
          <w:tcPr>
            <w:tcW w:w="1118" w:type="pct"/>
          </w:tcPr>
          <w:p w14:paraId="0D6612A3" w14:textId="77777777" w:rsidR="00506BDD" w:rsidRPr="00AF1FC6" w:rsidRDefault="00506BDD" w:rsidP="001761A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06BDD" w14:paraId="02527B71" w14:textId="77777777" w:rsidTr="00AF1FC6">
        <w:tc>
          <w:tcPr>
            <w:tcW w:w="1031" w:type="pct"/>
            <w:shd w:val="clear" w:color="auto" w:fill="FFFFFF" w:themeFill="background1"/>
          </w:tcPr>
          <w:p w14:paraId="47484BB1" w14:textId="77777777" w:rsidR="00506BDD" w:rsidRPr="0016786C" w:rsidRDefault="00506BDD" w:rsidP="001761AF">
            <w:pPr>
              <w:pStyle w:val="ListParagraph1"/>
              <w:ind w:firstLineChars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6786C">
              <w:rPr>
                <w:rFonts w:ascii="Times New Roman" w:hAnsi="Times New Roman" w:cs="Times New Roman"/>
                <w:sz w:val="22"/>
              </w:rPr>
              <w:t>Moon et al</w:t>
            </w:r>
          </w:p>
          <w:p w14:paraId="3B8C93D4" w14:textId="77777777" w:rsidR="00506BDD" w:rsidRPr="00DE1C0D" w:rsidRDefault="00506BDD" w:rsidP="001761AF">
            <w:pPr>
              <w:spacing w:before="240" w:after="240"/>
              <w:jc w:val="center"/>
              <w:rPr>
                <w:rFonts w:ascii="Arial" w:hAnsi="Arial" w:cs="Arial"/>
                <w:b/>
                <w:bCs/>
                <w:color w:val="000080"/>
                <w:sz w:val="22"/>
              </w:rPr>
            </w:pPr>
            <w:r w:rsidRPr="0016786C">
              <w:rPr>
                <w:sz w:val="22"/>
              </w:rPr>
              <w:t>(2006)</w:t>
            </w:r>
          </w:p>
        </w:tc>
        <w:tc>
          <w:tcPr>
            <w:tcW w:w="639" w:type="pct"/>
            <w:shd w:val="clear" w:color="auto" w:fill="FFF2CC" w:themeFill="accent4" w:themeFillTint="33"/>
          </w:tcPr>
          <w:p w14:paraId="1B0FED48" w14:textId="08A85A56" w:rsidR="00506BDD" w:rsidRDefault="00C8052D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788" w:type="pct"/>
            <w:shd w:val="clear" w:color="auto" w:fill="auto"/>
          </w:tcPr>
          <w:p w14:paraId="4D0E9EA6" w14:textId="77777777" w:rsidR="00506BDD" w:rsidRPr="00BD302C" w:rsidRDefault="00506BDD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</w:t>
            </w:r>
          </w:p>
        </w:tc>
        <w:tc>
          <w:tcPr>
            <w:tcW w:w="494" w:type="pct"/>
            <w:shd w:val="clear" w:color="auto" w:fill="FFF2CC" w:themeFill="accent4" w:themeFillTint="33"/>
          </w:tcPr>
          <w:p w14:paraId="44E928B0" w14:textId="3D9E3A7B" w:rsidR="00506BDD" w:rsidRDefault="00C8052D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929" w:type="pct"/>
            <w:shd w:val="clear" w:color="auto" w:fill="auto"/>
          </w:tcPr>
          <w:p w14:paraId="3FCAAE5F" w14:textId="77777777" w:rsidR="00506BDD" w:rsidRDefault="00506BDD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1118" w:type="pct"/>
            <w:shd w:val="clear" w:color="auto" w:fill="FFFFFF" w:themeFill="background1"/>
          </w:tcPr>
          <w:p w14:paraId="5D904275" w14:textId="3A0729F8" w:rsidR="00506BDD" w:rsidRDefault="00506BDD" w:rsidP="001761AF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4 Non </w:t>
            </w:r>
            <w:r w:rsidR="00AF1FC6">
              <w:rPr>
                <w:rFonts w:ascii="Arial" w:hAnsi="Arial" w:cs="Arial"/>
                <w:sz w:val="22"/>
              </w:rPr>
              <w:t xml:space="preserve">displaced </w:t>
            </w:r>
            <w:proofErr w:type="gramStart"/>
            <w:r w:rsidR="00AF1FC6">
              <w:rPr>
                <w:rFonts w:ascii="Arial" w:hAnsi="Arial" w:cs="Arial"/>
                <w:sz w:val="22"/>
              </w:rPr>
              <w:t>(</w:t>
            </w:r>
            <w:r>
              <w:rPr>
                <w:rFonts w:ascii="Arial" w:hAnsi="Arial" w:cs="Arial"/>
                <w:sz w:val="22"/>
              </w:rPr>
              <w:t xml:space="preserve"> 2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pt type iv </w:t>
            </w:r>
            <w:proofErr w:type="spellStart"/>
            <w:r>
              <w:rPr>
                <w:rFonts w:ascii="Arial" w:hAnsi="Arial" w:cs="Arial"/>
                <w:sz w:val="22"/>
              </w:rPr>
              <w:t>delbet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,2 pt  type iii </w:t>
            </w:r>
            <w:proofErr w:type="spellStart"/>
            <w:r>
              <w:rPr>
                <w:rFonts w:ascii="Arial" w:hAnsi="Arial" w:cs="Arial"/>
                <w:sz w:val="22"/>
              </w:rPr>
              <w:t>delbet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) </w:t>
            </w:r>
          </w:p>
        </w:tc>
      </w:tr>
      <w:tr w:rsidR="00506BDD" w14:paraId="3F19C9BA" w14:textId="77777777" w:rsidTr="00AF1FC6">
        <w:tc>
          <w:tcPr>
            <w:tcW w:w="1031" w:type="pct"/>
          </w:tcPr>
          <w:p w14:paraId="356ACC4B" w14:textId="77777777" w:rsidR="00506BDD" w:rsidRPr="0016786C" w:rsidRDefault="00506BDD" w:rsidP="001761AF">
            <w:pPr>
              <w:pStyle w:val="ListParagraph1"/>
              <w:ind w:firstLineChars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6786C">
              <w:rPr>
                <w:rFonts w:ascii="Times New Roman" w:hAnsi="Times New Roman" w:cs="Times New Roman"/>
                <w:sz w:val="22"/>
              </w:rPr>
              <w:t>Riley et al</w:t>
            </w:r>
          </w:p>
          <w:p w14:paraId="5D2C2020" w14:textId="77777777" w:rsidR="00506BDD" w:rsidRPr="00DE1C0D" w:rsidRDefault="00506BDD" w:rsidP="001761AF">
            <w:pPr>
              <w:spacing w:before="240" w:after="240"/>
              <w:jc w:val="center"/>
              <w:rPr>
                <w:rFonts w:ascii="Arial" w:hAnsi="Arial" w:cs="Arial"/>
                <w:color w:val="000080"/>
                <w:sz w:val="22"/>
              </w:rPr>
            </w:pPr>
            <w:r w:rsidRPr="0016786C">
              <w:rPr>
                <w:sz w:val="22"/>
              </w:rPr>
              <w:t>(2015)</w:t>
            </w:r>
          </w:p>
        </w:tc>
        <w:tc>
          <w:tcPr>
            <w:tcW w:w="639" w:type="pct"/>
            <w:shd w:val="clear" w:color="auto" w:fill="FFF2CC" w:themeFill="accent4" w:themeFillTint="33"/>
          </w:tcPr>
          <w:p w14:paraId="00D96563" w14:textId="02C02D72" w:rsidR="00506BDD" w:rsidRDefault="0065439C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788" w:type="pct"/>
            <w:shd w:val="clear" w:color="auto" w:fill="auto"/>
          </w:tcPr>
          <w:p w14:paraId="2F1340D0" w14:textId="77777777" w:rsidR="00506BDD" w:rsidRDefault="00506BDD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</w:t>
            </w:r>
          </w:p>
        </w:tc>
        <w:tc>
          <w:tcPr>
            <w:tcW w:w="494" w:type="pct"/>
            <w:shd w:val="clear" w:color="auto" w:fill="FFF2CC" w:themeFill="accent4" w:themeFillTint="33"/>
          </w:tcPr>
          <w:p w14:paraId="10AA27BC" w14:textId="219C11B5" w:rsidR="00506BDD" w:rsidRDefault="0065439C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929" w:type="pct"/>
            <w:shd w:val="clear" w:color="auto" w:fill="auto"/>
          </w:tcPr>
          <w:p w14:paraId="6AC310CD" w14:textId="77777777" w:rsidR="00506BDD" w:rsidRDefault="00506BDD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1118" w:type="pct"/>
          </w:tcPr>
          <w:p w14:paraId="58688531" w14:textId="3BCDC918" w:rsidR="00506BDD" w:rsidRDefault="00506BDD" w:rsidP="001761AF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No issues with </w:t>
            </w:r>
            <w:proofErr w:type="spellStart"/>
            <w:r>
              <w:rPr>
                <w:rFonts w:ascii="Arial" w:hAnsi="Arial" w:cs="Arial"/>
                <w:sz w:val="22"/>
              </w:rPr>
              <w:t>delbet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and age with * Excluded 10 </w:t>
            </w:r>
            <w:r w:rsidR="00AF1FC6">
              <w:rPr>
                <w:rFonts w:ascii="Arial" w:hAnsi="Arial" w:cs="Arial"/>
                <w:sz w:val="22"/>
              </w:rPr>
              <w:t>pt Delbert</w:t>
            </w:r>
            <w:r>
              <w:rPr>
                <w:rFonts w:ascii="Arial" w:hAnsi="Arial" w:cs="Arial"/>
                <w:sz w:val="22"/>
              </w:rPr>
              <w:t xml:space="preserve"> </w:t>
            </w:r>
            <w:proofErr w:type="gramStart"/>
            <w:r w:rsidR="00AF1FC6">
              <w:rPr>
                <w:rFonts w:ascii="Arial" w:hAnsi="Arial" w:cs="Arial"/>
                <w:sz w:val="22"/>
              </w:rPr>
              <w:t>iv.</w:t>
            </w:r>
            <w:r>
              <w:rPr>
                <w:rFonts w:ascii="Arial" w:hAnsi="Arial" w:cs="Arial"/>
                <w:sz w:val="22"/>
              </w:rPr>
              <w:t>(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7 </w:t>
            </w:r>
            <w:proofErr w:type="spellStart"/>
            <w:r>
              <w:rPr>
                <w:rFonts w:ascii="Arial" w:hAnsi="Arial" w:cs="Arial"/>
                <w:sz w:val="22"/>
              </w:rPr>
              <w:t>dipaced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with 1 </w:t>
            </w:r>
            <w:proofErr w:type="spellStart"/>
            <w:r>
              <w:rPr>
                <w:rFonts w:ascii="Arial" w:hAnsi="Arial" w:cs="Arial"/>
                <w:sz w:val="22"/>
              </w:rPr>
              <w:t>avn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and 3 non displace no </w:t>
            </w:r>
            <w:proofErr w:type="spellStart"/>
            <w:r>
              <w:rPr>
                <w:rFonts w:ascii="Arial" w:hAnsi="Arial" w:cs="Arial"/>
                <w:sz w:val="22"/>
              </w:rPr>
              <w:t>avn</w:t>
            </w:r>
            <w:proofErr w:type="spellEnd"/>
            <w:r>
              <w:rPr>
                <w:rFonts w:ascii="Arial" w:hAnsi="Arial" w:cs="Arial"/>
                <w:sz w:val="22"/>
              </w:rPr>
              <w:t>)</w:t>
            </w:r>
          </w:p>
          <w:p w14:paraId="3CCA7C92" w14:textId="6C8ED122" w:rsidR="00506BDD" w:rsidRDefault="00506BDD" w:rsidP="001761AF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.</w:t>
            </w:r>
            <w:r w:rsidR="00AF1FC6">
              <w:rPr>
                <w:rFonts w:ascii="Arial" w:hAnsi="Arial" w:cs="Arial"/>
                <w:sz w:val="22"/>
              </w:rPr>
              <w:t>AGE</w:t>
            </w:r>
            <w:proofErr w:type="gramEnd"/>
            <w:r w:rsidR="00AF1FC6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within ranges</w:t>
            </w:r>
          </w:p>
        </w:tc>
      </w:tr>
      <w:tr w:rsidR="00506BDD" w14:paraId="62CDF42B" w14:textId="77777777" w:rsidTr="00AF1FC6">
        <w:tc>
          <w:tcPr>
            <w:tcW w:w="1031" w:type="pct"/>
          </w:tcPr>
          <w:p w14:paraId="6BD5629A" w14:textId="77777777" w:rsidR="00506BDD" w:rsidRPr="0016786C" w:rsidRDefault="00506BDD" w:rsidP="001761AF">
            <w:pPr>
              <w:pStyle w:val="ListParagraph1"/>
              <w:ind w:firstLineChars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6786C">
              <w:rPr>
                <w:rFonts w:ascii="Times New Roman" w:hAnsi="Times New Roman" w:cs="Times New Roman"/>
                <w:sz w:val="22"/>
              </w:rPr>
              <w:t>Dai et al</w:t>
            </w:r>
          </w:p>
          <w:p w14:paraId="7434A65A" w14:textId="77777777" w:rsidR="00506BDD" w:rsidRPr="00DE1C0D" w:rsidRDefault="00506BDD" w:rsidP="001761AF">
            <w:pPr>
              <w:spacing w:before="240" w:after="240"/>
              <w:jc w:val="center"/>
            </w:pPr>
            <w:r w:rsidRPr="0016786C">
              <w:rPr>
                <w:color w:val="000000"/>
                <w:sz w:val="22"/>
              </w:rPr>
              <w:t>(2020)</w:t>
            </w:r>
          </w:p>
        </w:tc>
        <w:tc>
          <w:tcPr>
            <w:tcW w:w="639" w:type="pct"/>
            <w:shd w:val="clear" w:color="auto" w:fill="FFF2CC" w:themeFill="accent4" w:themeFillTint="33"/>
          </w:tcPr>
          <w:p w14:paraId="22DEC701" w14:textId="0FC48357" w:rsidR="00506BDD" w:rsidRDefault="00043643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788" w:type="pct"/>
            <w:shd w:val="clear" w:color="auto" w:fill="auto"/>
          </w:tcPr>
          <w:p w14:paraId="57853206" w14:textId="77777777" w:rsidR="00506BDD" w:rsidRDefault="00506BDD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37</w:t>
            </w:r>
          </w:p>
        </w:tc>
        <w:tc>
          <w:tcPr>
            <w:tcW w:w="494" w:type="pct"/>
            <w:shd w:val="clear" w:color="auto" w:fill="FFF2CC" w:themeFill="accent4" w:themeFillTint="33"/>
          </w:tcPr>
          <w:p w14:paraId="2BDD0704" w14:textId="00EF676B" w:rsidR="00506BDD" w:rsidRDefault="00043643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929" w:type="pct"/>
            <w:shd w:val="clear" w:color="auto" w:fill="auto"/>
          </w:tcPr>
          <w:p w14:paraId="59630170" w14:textId="77777777" w:rsidR="00506BDD" w:rsidRDefault="00506BDD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1118" w:type="pct"/>
          </w:tcPr>
          <w:p w14:paraId="463B0F7C" w14:textId="77777777" w:rsidR="00506BDD" w:rsidRDefault="00506BDD" w:rsidP="001761AF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 issue</w:t>
            </w:r>
          </w:p>
        </w:tc>
      </w:tr>
      <w:tr w:rsidR="00506BDD" w14:paraId="54F99343" w14:textId="77777777" w:rsidTr="00AF1FC6">
        <w:tc>
          <w:tcPr>
            <w:tcW w:w="1031" w:type="pct"/>
          </w:tcPr>
          <w:p w14:paraId="121CF396" w14:textId="77777777" w:rsidR="00506BDD" w:rsidRPr="00DE1C0D" w:rsidRDefault="00506BDD" w:rsidP="001761AF">
            <w:pPr>
              <w:spacing w:before="240" w:after="240"/>
              <w:jc w:val="center"/>
            </w:pPr>
            <w:proofErr w:type="spellStart"/>
            <w:r w:rsidRPr="0016786C">
              <w:t>Cici</w:t>
            </w:r>
            <w:proofErr w:type="spellEnd"/>
            <w:r w:rsidRPr="0016786C">
              <w:t xml:space="preserve">&amp; </w:t>
            </w:r>
            <w:proofErr w:type="spellStart"/>
            <w:r w:rsidRPr="0016786C">
              <w:t>Kiliç</w:t>
            </w:r>
            <w:proofErr w:type="spellEnd"/>
            <w:r w:rsidRPr="0016786C">
              <w:t>, (2021)</w:t>
            </w:r>
          </w:p>
        </w:tc>
        <w:tc>
          <w:tcPr>
            <w:tcW w:w="639" w:type="pct"/>
            <w:shd w:val="clear" w:color="auto" w:fill="FFF2CC" w:themeFill="accent4" w:themeFillTint="33"/>
          </w:tcPr>
          <w:p w14:paraId="7BB96C6C" w14:textId="0102ACD1" w:rsidR="00506BDD" w:rsidRDefault="00C8287A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788" w:type="pct"/>
            <w:shd w:val="clear" w:color="auto" w:fill="auto"/>
          </w:tcPr>
          <w:p w14:paraId="13816E83" w14:textId="77777777" w:rsidR="00506BDD" w:rsidRDefault="00506BDD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494" w:type="pct"/>
            <w:shd w:val="clear" w:color="auto" w:fill="FFF2CC" w:themeFill="accent4" w:themeFillTint="33"/>
          </w:tcPr>
          <w:p w14:paraId="6779540E" w14:textId="5EAC88E5" w:rsidR="00506BDD" w:rsidRDefault="00C8287A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929" w:type="pct"/>
            <w:shd w:val="clear" w:color="auto" w:fill="auto"/>
          </w:tcPr>
          <w:p w14:paraId="349A8D54" w14:textId="77777777" w:rsidR="00506BDD" w:rsidRDefault="00506BDD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1118" w:type="pct"/>
          </w:tcPr>
          <w:p w14:paraId="282CAD1A" w14:textId="77777777" w:rsidR="00506BDD" w:rsidRDefault="00506BDD" w:rsidP="001761AF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 issue</w:t>
            </w:r>
          </w:p>
        </w:tc>
      </w:tr>
    </w:tbl>
    <w:p w14:paraId="48F8592D" w14:textId="45095613" w:rsidR="00506BDD" w:rsidRDefault="00506BDD" w:rsidP="00C72F0B"/>
    <w:p w14:paraId="1237DF36" w14:textId="6F04350E" w:rsidR="00C8287A" w:rsidRDefault="00C8287A" w:rsidP="00C72F0B"/>
    <w:p w14:paraId="0F7445C3" w14:textId="7AA4FE10" w:rsidR="00C8287A" w:rsidRDefault="00C8287A" w:rsidP="00C72F0B"/>
    <w:p w14:paraId="26B39CCE" w14:textId="53936161" w:rsidR="00C8287A" w:rsidRDefault="00C8287A" w:rsidP="00C72F0B"/>
    <w:p w14:paraId="580B9835" w14:textId="4FDB1E84" w:rsidR="00C8287A" w:rsidRDefault="00C8287A" w:rsidP="00C72F0B"/>
    <w:p w14:paraId="242E920F" w14:textId="29A616B4" w:rsidR="00C8287A" w:rsidRDefault="00C8287A" w:rsidP="00C72F0B"/>
    <w:p w14:paraId="63C1B548" w14:textId="19546659" w:rsidR="00C8287A" w:rsidRDefault="00C8287A" w:rsidP="00C72F0B"/>
    <w:p w14:paraId="55E719FB" w14:textId="1DDC8E1F" w:rsidR="00C8287A" w:rsidRDefault="00C8287A" w:rsidP="00C72F0B"/>
    <w:p w14:paraId="3145103B" w14:textId="418C8086" w:rsidR="00C8287A" w:rsidRDefault="00C8287A" w:rsidP="00C72F0B"/>
    <w:p w14:paraId="462B6D65" w14:textId="0B1097EF" w:rsidR="00C8287A" w:rsidRDefault="00C8287A" w:rsidP="00C72F0B"/>
    <w:p w14:paraId="16A14FF1" w14:textId="45849928" w:rsidR="00C8287A" w:rsidRDefault="00C8287A" w:rsidP="00C72F0B"/>
    <w:p w14:paraId="0AF46DC0" w14:textId="5E230689" w:rsidR="00C8287A" w:rsidRDefault="00C8287A" w:rsidP="00C72F0B"/>
    <w:p w14:paraId="00BEA0EC" w14:textId="77777777" w:rsidR="00C8287A" w:rsidRDefault="00C8287A" w:rsidP="00C72F0B"/>
    <w:p w14:paraId="77E20DA3" w14:textId="2DB4F25B" w:rsidR="00C8287A" w:rsidRDefault="00C8287A" w:rsidP="00C72F0B"/>
    <w:p w14:paraId="1A599046" w14:textId="77777777" w:rsidR="00AF1FC6" w:rsidRDefault="00AF1FC6" w:rsidP="00C72F0B"/>
    <w:p w14:paraId="275D67EA" w14:textId="77777777" w:rsidR="00AF1FC6" w:rsidRDefault="00AF1FC6" w:rsidP="00C72F0B"/>
    <w:p w14:paraId="4D3C8851" w14:textId="77777777" w:rsidR="00AF1FC6" w:rsidRDefault="00AF1FC6" w:rsidP="00C72F0B"/>
    <w:p w14:paraId="7562B67A" w14:textId="77777777" w:rsidR="00AF1FC6" w:rsidRDefault="00AF1FC6" w:rsidP="00C72F0B"/>
    <w:p w14:paraId="11C26507" w14:textId="69AA7A75" w:rsidR="00C8287A" w:rsidRDefault="00C8287A" w:rsidP="00C72F0B"/>
    <w:tbl>
      <w:tblPr>
        <w:tblW w:w="494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3"/>
        <w:gridCol w:w="1223"/>
        <w:gridCol w:w="1507"/>
        <w:gridCol w:w="945"/>
        <w:gridCol w:w="1778"/>
        <w:gridCol w:w="1489"/>
      </w:tblGrid>
      <w:tr w:rsidR="00C8287A" w14:paraId="563D9746" w14:textId="77777777" w:rsidTr="001761AF">
        <w:tc>
          <w:tcPr>
            <w:tcW w:w="5000" w:type="pct"/>
            <w:gridSpan w:val="6"/>
          </w:tcPr>
          <w:p w14:paraId="547B1906" w14:textId="1FCF4306" w:rsidR="00C8287A" w:rsidRPr="00AF1FC6" w:rsidRDefault="00C8287A" w:rsidP="00AF1FC6">
            <w:pPr>
              <w:autoSpaceDE w:val="0"/>
              <w:autoSpaceDN w:val="0"/>
              <w:spacing w:before="40" w:after="40"/>
              <w:rPr>
                <w:rFonts w:cs="Calibri"/>
                <w:sz w:val="28"/>
                <w:szCs w:val="28"/>
              </w:rPr>
            </w:pPr>
            <w:r w:rsidRPr="00AF1FC6">
              <w:rPr>
                <w:rFonts w:ascii="Arial" w:hAnsi="Arial" w:cs="Arial"/>
                <w:b/>
                <w:bCs/>
                <w:color w:val="333333"/>
                <w:sz w:val="28"/>
                <w:szCs w:val="28"/>
              </w:rPr>
              <w:lastRenderedPageBreak/>
              <w:t>2nry Outcome:</w:t>
            </w:r>
            <w:r w:rsidRPr="00AF1FC6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 xml:space="preserve"> </w:t>
            </w:r>
          </w:p>
          <w:p w14:paraId="117BD240" w14:textId="6B7A2C76" w:rsidR="00C8287A" w:rsidRPr="00AF1FC6" w:rsidRDefault="00AF1FC6" w:rsidP="001761AF">
            <w:pPr>
              <w:numPr>
                <w:ilvl w:val="0"/>
                <w:numId w:val="2"/>
              </w:numPr>
              <w:autoSpaceDE w:val="0"/>
              <w:autoSpaceDN w:val="0"/>
              <w:spacing w:before="40" w:after="40"/>
              <w:ind w:left="351"/>
              <w:rPr>
                <w:rFonts w:cs="Calibri"/>
                <w:color w:val="000000"/>
              </w:rPr>
            </w:pPr>
            <w:r w:rsidRPr="00AF1FC6">
              <w:rPr>
                <w:rFonts w:cs="Calibri"/>
                <w:color w:val="000000"/>
                <w:sz w:val="28"/>
                <w:szCs w:val="28"/>
              </w:rPr>
              <w:t>Premature physeal fusion (PPF)</w:t>
            </w:r>
          </w:p>
        </w:tc>
      </w:tr>
      <w:tr w:rsidR="00C8287A" w14:paraId="0CF7BE0D" w14:textId="77777777" w:rsidTr="001761AF">
        <w:tc>
          <w:tcPr>
            <w:tcW w:w="1107" w:type="pct"/>
            <w:vMerge w:val="restart"/>
          </w:tcPr>
          <w:p w14:paraId="13E130D9" w14:textId="77777777" w:rsidR="00C8287A" w:rsidRPr="00AF1FC6" w:rsidRDefault="00C8287A" w:rsidP="001761A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F1FC6">
              <w:rPr>
                <w:rFonts w:ascii="Arial" w:hAnsi="Arial" w:cs="Arial"/>
                <w:b/>
                <w:bCs/>
                <w:color w:val="000000" w:themeColor="text1"/>
              </w:rPr>
              <w:t>Author</w:t>
            </w:r>
          </w:p>
        </w:tc>
        <w:tc>
          <w:tcPr>
            <w:tcW w:w="1531" w:type="pct"/>
            <w:gridSpan w:val="2"/>
          </w:tcPr>
          <w:p w14:paraId="411BB532" w14:textId="1BAC9AC4" w:rsidR="00C8287A" w:rsidRPr="00AF1FC6" w:rsidRDefault="00AF1FC6" w:rsidP="001761A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D</w:t>
            </w:r>
            <w:r w:rsidR="00C8287A" w:rsidRPr="00AF1FC6">
              <w:rPr>
                <w:rFonts w:ascii="Arial" w:hAnsi="Arial" w:cs="Arial"/>
                <w:b/>
                <w:bCs/>
                <w:color w:val="000000" w:themeColor="text1"/>
              </w:rPr>
              <w:t>isplaced</w:t>
            </w:r>
          </w:p>
          <w:p w14:paraId="5F031A20" w14:textId="77777777" w:rsidR="00C8287A" w:rsidRPr="00AF1FC6" w:rsidRDefault="00C8287A" w:rsidP="001761A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27" w:type="pct"/>
            <w:gridSpan w:val="2"/>
          </w:tcPr>
          <w:p w14:paraId="150E2B19" w14:textId="4A1DED2C" w:rsidR="00C8287A" w:rsidRPr="00AF1FC6" w:rsidRDefault="00C8287A" w:rsidP="001761AF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F1FC6">
              <w:rPr>
                <w:rFonts w:ascii="Arial" w:hAnsi="Arial" w:cs="Arial"/>
                <w:b/>
                <w:bCs/>
                <w:color w:val="000000" w:themeColor="text1"/>
              </w:rPr>
              <w:t>Non</w:t>
            </w:r>
            <w:r w:rsidR="00AF1FC6">
              <w:rPr>
                <w:rFonts w:ascii="Arial" w:hAnsi="Arial" w:cs="Arial"/>
                <w:b/>
                <w:bCs/>
                <w:color w:val="000000" w:themeColor="text1"/>
              </w:rPr>
              <w:t>-</w:t>
            </w:r>
            <w:r w:rsidRPr="00AF1FC6">
              <w:rPr>
                <w:rFonts w:ascii="Arial" w:hAnsi="Arial" w:cs="Arial"/>
                <w:b/>
                <w:bCs/>
                <w:color w:val="000000" w:themeColor="text1"/>
              </w:rPr>
              <w:t>displaced</w:t>
            </w:r>
          </w:p>
          <w:p w14:paraId="5B982004" w14:textId="77777777" w:rsidR="00C8287A" w:rsidRPr="00AF1FC6" w:rsidRDefault="00C8287A" w:rsidP="001761AF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35" w:type="pct"/>
          </w:tcPr>
          <w:p w14:paraId="761133A8" w14:textId="77777777" w:rsidR="00C8287A" w:rsidRPr="00AF1FC6" w:rsidRDefault="00C8287A" w:rsidP="001761AF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F1FC6">
              <w:rPr>
                <w:rFonts w:ascii="Arial" w:hAnsi="Arial" w:cs="Arial"/>
                <w:b/>
                <w:bCs/>
                <w:color w:val="000000" w:themeColor="text1"/>
              </w:rPr>
              <w:t>Comments</w:t>
            </w:r>
          </w:p>
        </w:tc>
      </w:tr>
      <w:tr w:rsidR="00C8287A" w:rsidRPr="00695B5A" w14:paraId="775BC7C3" w14:textId="77777777" w:rsidTr="00AF1FC6">
        <w:trPr>
          <w:trHeight w:val="615"/>
        </w:trPr>
        <w:tc>
          <w:tcPr>
            <w:tcW w:w="1107" w:type="pct"/>
            <w:vMerge/>
          </w:tcPr>
          <w:p w14:paraId="1742C2AE" w14:textId="77777777" w:rsidR="00C8287A" w:rsidRPr="00AF1FC6" w:rsidRDefault="00C8287A" w:rsidP="001761AF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686" w:type="pct"/>
            <w:shd w:val="clear" w:color="auto" w:fill="FFFFFF" w:themeFill="background1"/>
          </w:tcPr>
          <w:p w14:paraId="77334B66" w14:textId="0E0C45FC" w:rsidR="00C8287A" w:rsidRPr="00AF1FC6" w:rsidRDefault="00AF1FC6" w:rsidP="001761A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F1FC6">
              <w:rPr>
                <w:rFonts w:ascii="Arial" w:hAnsi="Arial" w:cs="Arial"/>
                <w:b/>
                <w:bCs/>
                <w:color w:val="000000" w:themeColor="text1"/>
              </w:rPr>
              <w:t>PPF</w:t>
            </w:r>
          </w:p>
        </w:tc>
        <w:tc>
          <w:tcPr>
            <w:tcW w:w="845" w:type="pct"/>
            <w:shd w:val="clear" w:color="auto" w:fill="FFFFFF" w:themeFill="background1"/>
          </w:tcPr>
          <w:p w14:paraId="05E07F1F" w14:textId="77777777" w:rsidR="00C8287A" w:rsidRPr="00AF1FC6" w:rsidRDefault="00C8287A" w:rsidP="001761A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F1FC6">
              <w:rPr>
                <w:rFonts w:ascii="Arial" w:hAnsi="Arial" w:cs="Arial"/>
                <w:b/>
                <w:bCs/>
                <w:color w:val="000000" w:themeColor="text1"/>
              </w:rPr>
              <w:t>total</w:t>
            </w:r>
          </w:p>
        </w:tc>
        <w:tc>
          <w:tcPr>
            <w:tcW w:w="530" w:type="pct"/>
            <w:shd w:val="clear" w:color="auto" w:fill="FFFFFF" w:themeFill="background1"/>
          </w:tcPr>
          <w:p w14:paraId="10796D81" w14:textId="0CB9D32E" w:rsidR="00C8287A" w:rsidRPr="00AF1FC6" w:rsidRDefault="00AF1FC6" w:rsidP="001761A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F1FC6">
              <w:rPr>
                <w:rFonts w:ascii="Arial" w:hAnsi="Arial" w:cs="Arial"/>
                <w:b/>
                <w:bCs/>
                <w:color w:val="000000" w:themeColor="text1"/>
              </w:rPr>
              <w:t>PPF</w:t>
            </w:r>
          </w:p>
        </w:tc>
        <w:tc>
          <w:tcPr>
            <w:tcW w:w="997" w:type="pct"/>
            <w:shd w:val="clear" w:color="auto" w:fill="auto"/>
          </w:tcPr>
          <w:p w14:paraId="1D6AABE8" w14:textId="77777777" w:rsidR="00C8287A" w:rsidRPr="00AF1FC6" w:rsidRDefault="00C8287A" w:rsidP="001761A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F1FC6">
              <w:rPr>
                <w:rFonts w:ascii="Arial" w:hAnsi="Arial" w:cs="Arial"/>
                <w:b/>
                <w:bCs/>
                <w:color w:val="000000" w:themeColor="text1"/>
              </w:rPr>
              <w:t>total</w:t>
            </w:r>
          </w:p>
        </w:tc>
        <w:tc>
          <w:tcPr>
            <w:tcW w:w="835" w:type="pct"/>
          </w:tcPr>
          <w:p w14:paraId="2051A60B" w14:textId="77777777" w:rsidR="00C8287A" w:rsidRPr="00AF1FC6" w:rsidRDefault="00C8287A" w:rsidP="001761AF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C8287A" w14:paraId="4689C9A5" w14:textId="77777777" w:rsidTr="00AF1FC6">
        <w:tc>
          <w:tcPr>
            <w:tcW w:w="1107" w:type="pct"/>
          </w:tcPr>
          <w:p w14:paraId="3CEA1995" w14:textId="77777777" w:rsidR="00C8287A" w:rsidRPr="0016786C" w:rsidRDefault="00C8287A" w:rsidP="001761AF">
            <w:pPr>
              <w:pStyle w:val="ListParagraph1"/>
              <w:ind w:firstLineChars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6786C">
              <w:rPr>
                <w:rFonts w:ascii="Times New Roman" w:hAnsi="Times New Roman" w:cs="Times New Roman"/>
                <w:sz w:val="22"/>
              </w:rPr>
              <w:t>Dai et al</w:t>
            </w:r>
          </w:p>
          <w:p w14:paraId="7BE436D4" w14:textId="77777777" w:rsidR="00C8287A" w:rsidRPr="00DE1C0D" w:rsidRDefault="00C8287A" w:rsidP="001761AF">
            <w:pPr>
              <w:spacing w:before="240" w:after="240"/>
              <w:jc w:val="center"/>
            </w:pPr>
            <w:r w:rsidRPr="0016786C">
              <w:rPr>
                <w:color w:val="000000"/>
                <w:sz w:val="22"/>
              </w:rPr>
              <w:t>(2020)</w:t>
            </w:r>
          </w:p>
        </w:tc>
        <w:tc>
          <w:tcPr>
            <w:tcW w:w="686" w:type="pct"/>
            <w:shd w:val="clear" w:color="auto" w:fill="FFF2CC" w:themeFill="accent4" w:themeFillTint="33"/>
          </w:tcPr>
          <w:p w14:paraId="7D184AB7" w14:textId="1C8160BB" w:rsidR="00C8287A" w:rsidRDefault="0082192A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845" w:type="pct"/>
            <w:shd w:val="clear" w:color="auto" w:fill="auto"/>
          </w:tcPr>
          <w:p w14:paraId="27F7374F" w14:textId="77777777" w:rsidR="00C8287A" w:rsidRDefault="00C8287A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37</w:t>
            </w:r>
          </w:p>
        </w:tc>
        <w:tc>
          <w:tcPr>
            <w:tcW w:w="530" w:type="pct"/>
            <w:shd w:val="clear" w:color="auto" w:fill="FFF2CC" w:themeFill="accent4" w:themeFillTint="33"/>
          </w:tcPr>
          <w:p w14:paraId="521189AB" w14:textId="2A68B3DC" w:rsidR="00C8287A" w:rsidRDefault="0082192A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997" w:type="pct"/>
            <w:shd w:val="clear" w:color="auto" w:fill="auto"/>
          </w:tcPr>
          <w:p w14:paraId="05DB5944" w14:textId="77777777" w:rsidR="00C8287A" w:rsidRDefault="00C8287A" w:rsidP="00AF1FC6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835" w:type="pct"/>
          </w:tcPr>
          <w:p w14:paraId="4AFC27A5" w14:textId="77777777" w:rsidR="00C8287A" w:rsidRDefault="00C8287A" w:rsidP="001761AF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 issue</w:t>
            </w:r>
          </w:p>
        </w:tc>
      </w:tr>
    </w:tbl>
    <w:p w14:paraId="4C28CE31" w14:textId="77777777" w:rsidR="00C8287A" w:rsidRDefault="00C8287A" w:rsidP="00C72F0B"/>
    <w:sectPr w:rsidR="00C828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11C52" w14:textId="77777777" w:rsidR="00BB4A9C" w:rsidRDefault="00BB4A9C" w:rsidP="003C17D2">
      <w:r>
        <w:separator/>
      </w:r>
    </w:p>
  </w:endnote>
  <w:endnote w:type="continuationSeparator" w:id="0">
    <w:p w14:paraId="65E385F3" w14:textId="77777777" w:rsidR="00BB4A9C" w:rsidRDefault="00BB4A9C" w:rsidP="003C1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5AD63" w14:textId="77777777" w:rsidR="00BB4A9C" w:rsidRDefault="00BB4A9C" w:rsidP="003C17D2">
      <w:r>
        <w:separator/>
      </w:r>
    </w:p>
  </w:footnote>
  <w:footnote w:type="continuationSeparator" w:id="0">
    <w:p w14:paraId="7AD3B313" w14:textId="77777777" w:rsidR="00BB4A9C" w:rsidRDefault="00BB4A9C" w:rsidP="003C1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661F32"/>
    <w:multiLevelType w:val="multilevel"/>
    <w:tmpl w:val="45661F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3502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037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F0B"/>
    <w:rsid w:val="00043643"/>
    <w:rsid w:val="00197D4C"/>
    <w:rsid w:val="00206AA3"/>
    <w:rsid w:val="002F0FD8"/>
    <w:rsid w:val="003156F6"/>
    <w:rsid w:val="003C17D2"/>
    <w:rsid w:val="00407EEC"/>
    <w:rsid w:val="00506BDD"/>
    <w:rsid w:val="0065439C"/>
    <w:rsid w:val="006913ED"/>
    <w:rsid w:val="006B4F43"/>
    <w:rsid w:val="00756FF8"/>
    <w:rsid w:val="007B0C51"/>
    <w:rsid w:val="007B2EEB"/>
    <w:rsid w:val="007F2E3A"/>
    <w:rsid w:val="0082192A"/>
    <w:rsid w:val="0086107E"/>
    <w:rsid w:val="009030D9"/>
    <w:rsid w:val="00951DBD"/>
    <w:rsid w:val="009A20F8"/>
    <w:rsid w:val="009D4DE9"/>
    <w:rsid w:val="00A85A03"/>
    <w:rsid w:val="00AF1FC6"/>
    <w:rsid w:val="00B02BA4"/>
    <w:rsid w:val="00B32320"/>
    <w:rsid w:val="00BB4A9C"/>
    <w:rsid w:val="00BD41C0"/>
    <w:rsid w:val="00C72F0B"/>
    <w:rsid w:val="00C8052D"/>
    <w:rsid w:val="00C8287A"/>
    <w:rsid w:val="00C83B42"/>
    <w:rsid w:val="00CD19C8"/>
    <w:rsid w:val="00D551B9"/>
    <w:rsid w:val="00D92A9B"/>
    <w:rsid w:val="00DD1342"/>
    <w:rsid w:val="00DF41AF"/>
    <w:rsid w:val="00E300A8"/>
    <w:rsid w:val="00E45174"/>
    <w:rsid w:val="00E668F4"/>
    <w:rsid w:val="00E9548F"/>
    <w:rsid w:val="00F2500F"/>
    <w:rsid w:val="00F36AF2"/>
    <w:rsid w:val="00F8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FC99E3"/>
  <w15:chartTrackingRefBased/>
  <w15:docId w15:val="{BEA83DB3-1787-4941-A64E-26992E266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MY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F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C72F0B"/>
    <w:pPr>
      <w:widowControl w:val="0"/>
      <w:ind w:firstLineChars="200" w:firstLine="420"/>
      <w:jc w:val="both"/>
    </w:pPr>
    <w:rPr>
      <w:rFonts w:ascii="Calibri" w:eastAsia="DengXian" w:hAnsi="Calibri" w:cs="Cordia New"/>
      <w:kern w:val="2"/>
      <w:sz w:val="21"/>
      <w:szCs w:val="22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3C17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17D2"/>
    <w:rPr>
      <w:rFonts w:ascii="Times New Roman" w:eastAsia="Times New Roman" w:hAnsi="Times New Roman" w:cs="Times New Roman"/>
      <w:sz w:val="24"/>
      <w:szCs w:val="24"/>
      <w:lang w:val="en-GB" w:eastAsia="en-US" w:bidi="ar-SA"/>
    </w:rPr>
  </w:style>
  <w:style w:type="paragraph" w:styleId="Footer">
    <w:name w:val="footer"/>
    <w:basedOn w:val="Normal"/>
    <w:link w:val="FooterChar"/>
    <w:uiPriority w:val="99"/>
    <w:unhideWhenUsed/>
    <w:rsid w:val="003C17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17D2"/>
    <w:rPr>
      <w:rFonts w:ascii="Times New Roman" w:eastAsia="Times New Roman" w:hAnsi="Times New Roman" w:cs="Times New Roman"/>
      <w:sz w:val="24"/>
      <w:szCs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0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12</TotalTime>
  <Pages>4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che</dc:creator>
  <cp:keywords/>
  <dc:description/>
  <cp:lastModifiedBy>Che Mohd Hanif Che Mat</cp:lastModifiedBy>
  <cp:revision>3</cp:revision>
  <dcterms:created xsi:type="dcterms:W3CDTF">2024-05-23T10:29:00Z</dcterms:created>
  <dcterms:modified xsi:type="dcterms:W3CDTF">2024-05-23T10:44:00Z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b87399c1-1dd0-4b59-a906-38368d0091a2</vt:lpwstr>
  </property>
</Properties>
</file>