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6A9B7" w14:textId="77777777" w:rsidR="00F02125" w:rsidRPr="00F02125" w:rsidRDefault="00F02125" w:rsidP="00F02125">
      <w:pPr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  <w:r w:rsidRPr="00F02125">
        <w:rPr>
          <w:rFonts w:ascii="Arial" w:hAnsi="Arial" w:cs="Arial"/>
          <w:b/>
          <w:bCs/>
          <w:i/>
          <w:iCs/>
          <w:sz w:val="22"/>
          <w:szCs w:val="22"/>
        </w:rPr>
        <w:t>Outcome Data Extraction Exercise</w:t>
      </w:r>
    </w:p>
    <w:p w14:paraId="0A59BBA8" w14:textId="77777777" w:rsidR="00F02125" w:rsidRPr="00F02125" w:rsidRDefault="00F02125" w:rsidP="00F02125">
      <w:pPr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F80DE45" w14:textId="77777777" w:rsidR="00F02125" w:rsidRPr="00F02125" w:rsidRDefault="00F02125" w:rsidP="00F02125">
      <w:pPr>
        <w:jc w:val="center"/>
        <w:rPr>
          <w:rFonts w:ascii="Arial" w:hAnsi="Arial" w:cs="Arial"/>
          <w:i/>
          <w:iCs/>
          <w:sz w:val="22"/>
          <w:szCs w:val="22"/>
        </w:rPr>
      </w:pPr>
      <w:r w:rsidRPr="00F02125">
        <w:rPr>
          <w:rFonts w:ascii="Arial" w:hAnsi="Arial" w:cs="Arial"/>
          <w:i/>
          <w:iCs/>
          <w:sz w:val="22"/>
          <w:szCs w:val="22"/>
        </w:rPr>
        <w:t xml:space="preserve">Please arrange the outcomes according to the </w:t>
      </w:r>
      <w:r w:rsidRPr="00F02125">
        <w:rPr>
          <w:rFonts w:ascii="Arial" w:hAnsi="Arial" w:cs="Arial"/>
          <w:b/>
          <w:bCs/>
          <w:i/>
          <w:iCs/>
          <w:sz w:val="22"/>
          <w:szCs w:val="22"/>
        </w:rPr>
        <w:t>list of primary and secondary outcomes</w:t>
      </w:r>
      <w:r w:rsidRPr="00F02125">
        <w:rPr>
          <w:rFonts w:ascii="Arial" w:hAnsi="Arial" w:cs="Arial"/>
          <w:i/>
          <w:iCs/>
          <w:sz w:val="22"/>
          <w:szCs w:val="22"/>
        </w:rPr>
        <w:t xml:space="preserve"> in the </w:t>
      </w:r>
    </w:p>
    <w:p w14:paraId="7DDBC66B" w14:textId="77777777" w:rsidR="00F02125" w:rsidRPr="00F02125" w:rsidRDefault="00F02125" w:rsidP="00F02125">
      <w:pPr>
        <w:jc w:val="center"/>
        <w:rPr>
          <w:rFonts w:ascii="Arial" w:hAnsi="Arial" w:cs="Arial"/>
          <w:i/>
          <w:iCs/>
          <w:sz w:val="22"/>
          <w:szCs w:val="22"/>
        </w:rPr>
      </w:pPr>
      <w:r w:rsidRPr="00F02125">
        <w:rPr>
          <w:rFonts w:ascii="Arial" w:hAnsi="Arial" w:cs="Arial"/>
          <w:i/>
          <w:iCs/>
          <w:sz w:val="22"/>
          <w:szCs w:val="22"/>
        </w:rPr>
        <w:t>Title Eligibility Form</w:t>
      </w:r>
    </w:p>
    <w:p w14:paraId="7357F067" w14:textId="77777777" w:rsidR="00F02125" w:rsidRPr="00F02125" w:rsidRDefault="00F02125" w:rsidP="00F02125">
      <w:pPr>
        <w:tabs>
          <w:tab w:val="left" w:pos="1710"/>
          <w:tab w:val="left" w:pos="2520"/>
        </w:tabs>
        <w:rPr>
          <w:rFonts w:ascii="Arial" w:hAnsi="Arial" w:cs="Arial"/>
          <w:b/>
          <w:bCs/>
          <w:sz w:val="22"/>
          <w:szCs w:val="22"/>
        </w:rPr>
      </w:pPr>
    </w:p>
    <w:p w14:paraId="0FAE9116" w14:textId="77777777" w:rsidR="00F02125" w:rsidRPr="00F02125" w:rsidRDefault="00F02125" w:rsidP="00F02125">
      <w:pPr>
        <w:tabs>
          <w:tab w:val="left" w:pos="1710"/>
          <w:tab w:val="left" w:pos="2520"/>
        </w:tabs>
        <w:rPr>
          <w:rFonts w:ascii="Arial" w:hAnsi="Arial" w:cs="Arial"/>
          <w:b/>
          <w:bCs/>
          <w:color w:val="333333"/>
          <w:sz w:val="22"/>
          <w:szCs w:val="22"/>
        </w:rPr>
      </w:pPr>
      <w:r w:rsidRPr="00F02125">
        <w:rPr>
          <w:rFonts w:ascii="Arial" w:hAnsi="Arial" w:cs="Arial"/>
          <w:b/>
          <w:bCs/>
          <w:color w:val="333333"/>
          <w:sz w:val="22"/>
          <w:szCs w:val="22"/>
        </w:rPr>
        <w:t>For Dichotomous data</w:t>
      </w:r>
    </w:p>
    <w:p w14:paraId="32C9EDED" w14:textId="77777777" w:rsidR="005C4BE7" w:rsidRPr="00F02125" w:rsidRDefault="005C4BE7">
      <w:pPr>
        <w:rPr>
          <w:sz w:val="22"/>
          <w:szCs w:val="22"/>
        </w:rPr>
      </w:pPr>
    </w:p>
    <w:p w14:paraId="330FE4CC" w14:textId="313F6B13" w:rsidR="00F02125" w:rsidRPr="00F02125" w:rsidRDefault="00F02125">
      <w:pPr>
        <w:rPr>
          <w:sz w:val="22"/>
          <w:szCs w:val="22"/>
        </w:rPr>
      </w:pPr>
      <w:r w:rsidRPr="00F02125">
        <w:rPr>
          <w:sz w:val="22"/>
          <w:szCs w:val="22"/>
        </w:rPr>
        <w:t>DELBET CLASSIFICATION (TYPE 1, II VS III)</w:t>
      </w:r>
    </w:p>
    <w:p w14:paraId="5E07E157" w14:textId="77777777" w:rsidR="00F02125" w:rsidRDefault="00F02125" w:rsidP="00F02125">
      <w:pPr>
        <w:jc w:val="center"/>
        <w:rPr>
          <w:b/>
          <w:bCs/>
          <w:sz w:val="28"/>
          <w:szCs w:val="28"/>
        </w:rPr>
      </w:pPr>
    </w:p>
    <w:p w14:paraId="0334FD05" w14:textId="0A32E856" w:rsidR="00F02125" w:rsidRPr="00F02125" w:rsidRDefault="00F02125" w:rsidP="00F02125">
      <w:pPr>
        <w:jc w:val="center"/>
        <w:rPr>
          <w:b/>
          <w:bCs/>
          <w:sz w:val="28"/>
          <w:szCs w:val="28"/>
        </w:rPr>
      </w:pPr>
      <w:r w:rsidRPr="00F02125">
        <w:rPr>
          <w:b/>
          <w:bCs/>
          <w:sz w:val="28"/>
          <w:szCs w:val="28"/>
        </w:rPr>
        <w:t>AVN FEMORAL HEAD</w:t>
      </w:r>
    </w:p>
    <w:p w14:paraId="18442B04" w14:textId="77777777" w:rsidR="00F02125" w:rsidRPr="00F02125" w:rsidRDefault="00F02125" w:rsidP="00F02125">
      <w:pPr>
        <w:jc w:val="center"/>
        <w:rPr>
          <w:sz w:val="15"/>
          <w:szCs w:val="15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1"/>
        <w:gridCol w:w="1421"/>
        <w:gridCol w:w="1421"/>
        <w:gridCol w:w="1421"/>
        <w:gridCol w:w="1421"/>
        <w:gridCol w:w="1469"/>
      </w:tblGrid>
      <w:tr w:rsidR="00F02125" w14:paraId="502F8A26" w14:textId="77777777" w:rsidTr="00F02125">
        <w:trPr>
          <w:trHeight w:val="712"/>
        </w:trPr>
        <w:tc>
          <w:tcPr>
            <w:tcW w:w="1421" w:type="dxa"/>
          </w:tcPr>
          <w:p w14:paraId="455E456E" w14:textId="77777777" w:rsidR="00F02125" w:rsidRPr="00F02125" w:rsidRDefault="00F02125" w:rsidP="00F02125">
            <w:pPr>
              <w:rPr>
                <w:b/>
                <w:bCs/>
              </w:rPr>
            </w:pPr>
            <w:r w:rsidRPr="00F02125">
              <w:rPr>
                <w:b/>
                <w:bCs/>
              </w:rPr>
              <w:t>STUDIES</w:t>
            </w:r>
          </w:p>
        </w:tc>
        <w:tc>
          <w:tcPr>
            <w:tcW w:w="1421" w:type="dxa"/>
          </w:tcPr>
          <w:p w14:paraId="4C9A5F4F" w14:textId="77777777" w:rsidR="00F02125" w:rsidRPr="00F02125" w:rsidRDefault="00F02125" w:rsidP="00F02125">
            <w:pPr>
              <w:rPr>
                <w:b/>
                <w:bCs/>
              </w:rPr>
            </w:pPr>
            <w:r w:rsidRPr="00F02125">
              <w:rPr>
                <w:b/>
                <w:bCs/>
              </w:rPr>
              <w:t>TOTAL DELBERT</w:t>
            </w:r>
          </w:p>
        </w:tc>
        <w:tc>
          <w:tcPr>
            <w:tcW w:w="1421" w:type="dxa"/>
          </w:tcPr>
          <w:p w14:paraId="59472513" w14:textId="77777777" w:rsidR="00F02125" w:rsidRPr="00F02125" w:rsidRDefault="00F02125" w:rsidP="00F02125">
            <w:pPr>
              <w:rPr>
                <w:b/>
                <w:bCs/>
              </w:rPr>
            </w:pPr>
            <w:r w:rsidRPr="00F02125">
              <w:rPr>
                <w:b/>
                <w:bCs/>
              </w:rPr>
              <w:t>TYPE I AVN</w:t>
            </w:r>
          </w:p>
        </w:tc>
        <w:tc>
          <w:tcPr>
            <w:tcW w:w="1421" w:type="dxa"/>
          </w:tcPr>
          <w:p w14:paraId="19663FC4" w14:textId="77777777" w:rsidR="00F02125" w:rsidRPr="00F02125" w:rsidRDefault="00F02125" w:rsidP="00F02125">
            <w:pPr>
              <w:rPr>
                <w:b/>
                <w:bCs/>
              </w:rPr>
            </w:pPr>
            <w:r w:rsidRPr="00F02125">
              <w:rPr>
                <w:b/>
                <w:bCs/>
              </w:rPr>
              <w:t>TYPE II AVN</w:t>
            </w:r>
          </w:p>
        </w:tc>
        <w:tc>
          <w:tcPr>
            <w:tcW w:w="1421" w:type="dxa"/>
          </w:tcPr>
          <w:p w14:paraId="02A91155" w14:textId="77777777" w:rsidR="00F02125" w:rsidRPr="00F02125" w:rsidRDefault="00F02125" w:rsidP="00F02125">
            <w:pPr>
              <w:rPr>
                <w:b/>
                <w:bCs/>
              </w:rPr>
            </w:pPr>
            <w:r w:rsidRPr="00F02125">
              <w:rPr>
                <w:b/>
                <w:bCs/>
              </w:rPr>
              <w:t>TYPE III AVN</w:t>
            </w:r>
          </w:p>
        </w:tc>
        <w:tc>
          <w:tcPr>
            <w:tcW w:w="1421" w:type="dxa"/>
          </w:tcPr>
          <w:p w14:paraId="2B0A962A" w14:textId="77777777" w:rsidR="00F02125" w:rsidRPr="00F02125" w:rsidRDefault="00F02125" w:rsidP="00F02125">
            <w:pPr>
              <w:rPr>
                <w:b/>
                <w:bCs/>
              </w:rPr>
            </w:pPr>
            <w:r w:rsidRPr="00F02125">
              <w:rPr>
                <w:b/>
                <w:bCs/>
              </w:rPr>
              <w:t>REMARK</w:t>
            </w:r>
          </w:p>
        </w:tc>
      </w:tr>
      <w:tr w:rsidR="00F02125" w14:paraId="39066733" w14:textId="77777777" w:rsidTr="00F02125">
        <w:trPr>
          <w:trHeight w:val="356"/>
        </w:trPr>
        <w:tc>
          <w:tcPr>
            <w:tcW w:w="1421" w:type="dxa"/>
          </w:tcPr>
          <w:p w14:paraId="4AD3A9D2" w14:textId="77777777" w:rsidR="00F02125" w:rsidRPr="0016786C" w:rsidRDefault="00F02125" w:rsidP="00F02125">
            <w:pPr>
              <w:pStyle w:val="ListParagraph1"/>
              <w:ind w:firstLineChars="0" w:firstLine="0"/>
              <w:jc w:val="center"/>
              <w:rPr>
                <w:sz w:val="22"/>
              </w:rPr>
            </w:pPr>
            <w:bookmarkStart w:id="0" w:name="_Hlk127177282"/>
            <w:r w:rsidRPr="0016786C">
              <w:rPr>
                <w:sz w:val="22"/>
              </w:rPr>
              <w:t>Moon et al</w:t>
            </w:r>
          </w:p>
          <w:p w14:paraId="3526CB36" w14:textId="77777777" w:rsidR="00F02125" w:rsidRDefault="00F02125" w:rsidP="00F02125">
            <w:r w:rsidRPr="0016786C">
              <w:t>(2006)</w:t>
            </w:r>
          </w:p>
        </w:tc>
        <w:tc>
          <w:tcPr>
            <w:tcW w:w="1421" w:type="dxa"/>
          </w:tcPr>
          <w:p w14:paraId="2C4E9C01" w14:textId="77777777" w:rsidR="00F02125" w:rsidRPr="0016786C" w:rsidRDefault="00F02125" w:rsidP="00F02125">
            <w:pPr>
              <w:pStyle w:val="ListParagraph1"/>
              <w:ind w:firstLineChars="0" w:firstLine="0"/>
              <w:rPr>
                <w:sz w:val="22"/>
              </w:rPr>
            </w:pPr>
            <w:r w:rsidRPr="0016786C">
              <w:rPr>
                <w:sz w:val="22"/>
              </w:rPr>
              <w:t>I: 0</w:t>
            </w:r>
          </w:p>
          <w:p w14:paraId="5EC38D7B" w14:textId="77777777" w:rsidR="00F02125" w:rsidRPr="0016786C" w:rsidRDefault="00F02125" w:rsidP="00F02125">
            <w:pPr>
              <w:pStyle w:val="ListParagraph1"/>
              <w:ind w:firstLineChars="0" w:firstLine="0"/>
              <w:rPr>
                <w:sz w:val="22"/>
              </w:rPr>
            </w:pPr>
            <w:r w:rsidRPr="0016786C">
              <w:rPr>
                <w:sz w:val="22"/>
              </w:rPr>
              <w:t>II: 8</w:t>
            </w:r>
          </w:p>
          <w:p w14:paraId="0F178D97" w14:textId="77777777" w:rsidR="00F02125" w:rsidRPr="0016786C" w:rsidRDefault="00F02125" w:rsidP="00F02125">
            <w:pPr>
              <w:pStyle w:val="ListParagraph1"/>
              <w:ind w:firstLineChars="0" w:firstLine="0"/>
              <w:rPr>
                <w:sz w:val="22"/>
              </w:rPr>
            </w:pPr>
            <w:r w:rsidRPr="0016786C">
              <w:rPr>
                <w:sz w:val="22"/>
              </w:rPr>
              <w:t>III: 10</w:t>
            </w:r>
          </w:p>
          <w:p w14:paraId="159F8E88" w14:textId="77777777" w:rsidR="00F02125" w:rsidRDefault="00F02125" w:rsidP="00F02125">
            <w:r w:rsidRPr="0016786C">
              <w:t>IV: 7</w:t>
            </w:r>
          </w:p>
        </w:tc>
        <w:tc>
          <w:tcPr>
            <w:tcW w:w="1421" w:type="dxa"/>
          </w:tcPr>
          <w:p w14:paraId="252BC57C" w14:textId="77777777" w:rsidR="00F02125" w:rsidRDefault="00F02125" w:rsidP="00F02125">
            <w:pPr>
              <w:jc w:val="center"/>
            </w:pPr>
            <w:r>
              <w:t>-</w:t>
            </w:r>
          </w:p>
        </w:tc>
        <w:tc>
          <w:tcPr>
            <w:tcW w:w="1421" w:type="dxa"/>
          </w:tcPr>
          <w:p w14:paraId="1B43E3DE" w14:textId="77777777" w:rsidR="00F02125" w:rsidRDefault="00F02125" w:rsidP="00F02125">
            <w:pPr>
              <w:jc w:val="center"/>
            </w:pPr>
            <w:r>
              <w:t>2</w:t>
            </w:r>
          </w:p>
        </w:tc>
        <w:tc>
          <w:tcPr>
            <w:tcW w:w="1421" w:type="dxa"/>
          </w:tcPr>
          <w:p w14:paraId="16896982" w14:textId="77777777" w:rsidR="00F02125" w:rsidRDefault="00F02125" w:rsidP="00F02125">
            <w:pPr>
              <w:jc w:val="center"/>
            </w:pPr>
            <w:r>
              <w:t>0</w:t>
            </w:r>
          </w:p>
        </w:tc>
        <w:tc>
          <w:tcPr>
            <w:tcW w:w="1421" w:type="dxa"/>
          </w:tcPr>
          <w:p w14:paraId="30A159FF" w14:textId="77777777" w:rsidR="00F02125" w:rsidRDefault="00F02125" w:rsidP="00F02125"/>
        </w:tc>
      </w:tr>
      <w:bookmarkEnd w:id="0"/>
      <w:tr w:rsidR="00F02125" w14:paraId="3CE920E8" w14:textId="77777777" w:rsidTr="00F02125">
        <w:trPr>
          <w:trHeight w:val="356"/>
        </w:trPr>
        <w:tc>
          <w:tcPr>
            <w:tcW w:w="1421" w:type="dxa"/>
          </w:tcPr>
          <w:p w14:paraId="45B1E805" w14:textId="77777777" w:rsidR="00F02125" w:rsidRDefault="00F02125" w:rsidP="00F02125">
            <w:r w:rsidRPr="0016786C">
              <w:rPr>
                <w:color w:val="000000"/>
              </w:rPr>
              <w:t>Shrader et al., (2007)</w:t>
            </w:r>
          </w:p>
        </w:tc>
        <w:tc>
          <w:tcPr>
            <w:tcW w:w="1421" w:type="dxa"/>
          </w:tcPr>
          <w:p w14:paraId="551ECF26" w14:textId="77777777" w:rsidR="00F02125" w:rsidRPr="0016786C" w:rsidRDefault="00F02125" w:rsidP="00F02125">
            <w:pPr>
              <w:pStyle w:val="ListParagraph1"/>
              <w:ind w:firstLineChars="0" w:firstLine="0"/>
              <w:rPr>
                <w:sz w:val="22"/>
              </w:rPr>
            </w:pPr>
            <w:r w:rsidRPr="0016786C">
              <w:rPr>
                <w:sz w:val="22"/>
              </w:rPr>
              <w:t>I: 2</w:t>
            </w:r>
          </w:p>
          <w:p w14:paraId="19FDBBA6" w14:textId="77777777" w:rsidR="00F02125" w:rsidRPr="0016786C" w:rsidRDefault="00F02125" w:rsidP="00F02125">
            <w:pPr>
              <w:pStyle w:val="ListParagraph1"/>
              <w:ind w:firstLineChars="0" w:firstLine="0"/>
              <w:rPr>
                <w:sz w:val="22"/>
              </w:rPr>
            </w:pPr>
            <w:r w:rsidRPr="0016786C">
              <w:rPr>
                <w:sz w:val="22"/>
              </w:rPr>
              <w:t>II: 8</w:t>
            </w:r>
          </w:p>
          <w:p w14:paraId="361496CA" w14:textId="77777777" w:rsidR="00F02125" w:rsidRPr="0016786C" w:rsidRDefault="00F02125" w:rsidP="00F02125">
            <w:pPr>
              <w:pStyle w:val="ListParagraph1"/>
              <w:ind w:firstLineChars="0" w:firstLine="0"/>
              <w:rPr>
                <w:sz w:val="22"/>
              </w:rPr>
            </w:pPr>
            <w:r w:rsidRPr="0016786C">
              <w:rPr>
                <w:sz w:val="22"/>
              </w:rPr>
              <w:t>III: 10</w:t>
            </w:r>
          </w:p>
          <w:p w14:paraId="4EE981CC" w14:textId="77777777" w:rsidR="00F02125" w:rsidRDefault="00F02125" w:rsidP="00F02125">
            <w:r w:rsidRPr="0016786C">
              <w:t>IV: 0</w:t>
            </w:r>
          </w:p>
        </w:tc>
        <w:tc>
          <w:tcPr>
            <w:tcW w:w="1421" w:type="dxa"/>
          </w:tcPr>
          <w:p w14:paraId="6F2554B6" w14:textId="77777777" w:rsidR="00F02125" w:rsidRDefault="00F02125" w:rsidP="00F02125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14:paraId="062FAFA6" w14:textId="77777777" w:rsidR="00F02125" w:rsidRDefault="00F02125" w:rsidP="00F02125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14:paraId="6E722B93" w14:textId="77777777" w:rsidR="00F02125" w:rsidRDefault="00F02125" w:rsidP="00F02125">
            <w:pPr>
              <w:jc w:val="center"/>
            </w:pPr>
            <w:r>
              <w:t>-</w:t>
            </w:r>
          </w:p>
        </w:tc>
        <w:tc>
          <w:tcPr>
            <w:tcW w:w="1421" w:type="dxa"/>
          </w:tcPr>
          <w:p w14:paraId="2CFE900D" w14:textId="77777777" w:rsidR="00F02125" w:rsidRDefault="00F02125" w:rsidP="00F02125"/>
        </w:tc>
      </w:tr>
      <w:tr w:rsidR="00F02125" w14:paraId="4ED49090" w14:textId="77777777" w:rsidTr="00F02125">
        <w:trPr>
          <w:trHeight w:val="356"/>
        </w:trPr>
        <w:tc>
          <w:tcPr>
            <w:tcW w:w="1421" w:type="dxa"/>
          </w:tcPr>
          <w:p w14:paraId="56A04A7B" w14:textId="77777777" w:rsidR="00F02125" w:rsidRPr="0016786C" w:rsidRDefault="00F02125" w:rsidP="00F02125">
            <w:pPr>
              <w:pStyle w:val="ListParagraph1"/>
              <w:ind w:firstLineChars="0" w:firstLine="0"/>
              <w:jc w:val="center"/>
              <w:rPr>
                <w:sz w:val="22"/>
              </w:rPr>
            </w:pPr>
            <w:proofErr w:type="spellStart"/>
            <w:r w:rsidRPr="0016786C">
              <w:rPr>
                <w:sz w:val="22"/>
              </w:rPr>
              <w:t>Inan</w:t>
            </w:r>
            <w:proofErr w:type="spellEnd"/>
            <w:r w:rsidRPr="0016786C">
              <w:rPr>
                <w:sz w:val="22"/>
              </w:rPr>
              <w:t xml:space="preserve"> et al</w:t>
            </w:r>
          </w:p>
          <w:p w14:paraId="5E564798" w14:textId="77777777" w:rsidR="00F02125" w:rsidRDefault="00F02125" w:rsidP="00F02125">
            <w:r w:rsidRPr="0016786C">
              <w:t>(2009</w:t>
            </w:r>
            <w:r>
              <w:t>)</w:t>
            </w:r>
          </w:p>
        </w:tc>
        <w:tc>
          <w:tcPr>
            <w:tcW w:w="1421" w:type="dxa"/>
          </w:tcPr>
          <w:p w14:paraId="2F05762D" w14:textId="77777777" w:rsidR="00F02125" w:rsidRPr="0016786C" w:rsidRDefault="00F02125" w:rsidP="00F02125">
            <w:pPr>
              <w:pStyle w:val="ListParagraph1"/>
              <w:ind w:firstLineChars="0" w:firstLine="0"/>
              <w:rPr>
                <w:sz w:val="22"/>
              </w:rPr>
            </w:pPr>
            <w:r w:rsidRPr="0016786C">
              <w:rPr>
                <w:sz w:val="22"/>
              </w:rPr>
              <w:t>I: 0</w:t>
            </w:r>
          </w:p>
          <w:p w14:paraId="7F935BA9" w14:textId="77777777" w:rsidR="00F02125" w:rsidRPr="0016786C" w:rsidRDefault="00F02125" w:rsidP="00F02125">
            <w:pPr>
              <w:pStyle w:val="ListParagraph1"/>
              <w:ind w:firstLineChars="0" w:firstLine="0"/>
              <w:rPr>
                <w:sz w:val="22"/>
              </w:rPr>
            </w:pPr>
            <w:r w:rsidRPr="0016786C">
              <w:rPr>
                <w:sz w:val="22"/>
              </w:rPr>
              <w:t>II: 21</w:t>
            </w:r>
          </w:p>
          <w:p w14:paraId="53304EE4" w14:textId="77777777" w:rsidR="00F02125" w:rsidRPr="0016786C" w:rsidRDefault="00F02125" w:rsidP="00F02125">
            <w:pPr>
              <w:pStyle w:val="ListParagraph1"/>
              <w:ind w:firstLineChars="0" w:firstLine="0"/>
              <w:rPr>
                <w:sz w:val="22"/>
              </w:rPr>
            </w:pPr>
            <w:r w:rsidRPr="0016786C">
              <w:rPr>
                <w:sz w:val="22"/>
              </w:rPr>
              <w:t>III: 14</w:t>
            </w:r>
          </w:p>
          <w:p w14:paraId="7F4F5B43" w14:textId="77777777" w:rsidR="00F02125" w:rsidRDefault="00F02125" w:rsidP="00F02125">
            <w:r w:rsidRPr="0016786C">
              <w:t>IV: 4</w:t>
            </w:r>
          </w:p>
        </w:tc>
        <w:tc>
          <w:tcPr>
            <w:tcW w:w="1421" w:type="dxa"/>
          </w:tcPr>
          <w:p w14:paraId="226D22C3" w14:textId="77777777" w:rsidR="00F02125" w:rsidRDefault="00F02125" w:rsidP="00F02125">
            <w:pPr>
              <w:jc w:val="center"/>
            </w:pPr>
            <w:r>
              <w:t>-</w:t>
            </w:r>
          </w:p>
        </w:tc>
        <w:tc>
          <w:tcPr>
            <w:tcW w:w="1421" w:type="dxa"/>
          </w:tcPr>
          <w:p w14:paraId="4FDB4B43" w14:textId="77777777" w:rsidR="00F02125" w:rsidRDefault="00F02125" w:rsidP="00F02125">
            <w:pPr>
              <w:jc w:val="center"/>
            </w:pPr>
            <w:r>
              <w:t>9</w:t>
            </w:r>
          </w:p>
        </w:tc>
        <w:tc>
          <w:tcPr>
            <w:tcW w:w="1421" w:type="dxa"/>
          </w:tcPr>
          <w:p w14:paraId="2AE31A90" w14:textId="77777777" w:rsidR="00F02125" w:rsidRDefault="00F02125" w:rsidP="00F02125">
            <w:pPr>
              <w:jc w:val="center"/>
            </w:pPr>
            <w:r>
              <w:t>2</w:t>
            </w:r>
          </w:p>
        </w:tc>
        <w:tc>
          <w:tcPr>
            <w:tcW w:w="1421" w:type="dxa"/>
          </w:tcPr>
          <w:p w14:paraId="657EDC41" w14:textId="77777777" w:rsidR="00F02125" w:rsidRDefault="00F02125" w:rsidP="00F02125"/>
        </w:tc>
      </w:tr>
      <w:tr w:rsidR="00F02125" w14:paraId="2F8E297E" w14:textId="77777777" w:rsidTr="00F02125">
        <w:trPr>
          <w:trHeight w:val="356"/>
        </w:trPr>
        <w:tc>
          <w:tcPr>
            <w:tcW w:w="1421" w:type="dxa"/>
          </w:tcPr>
          <w:p w14:paraId="4BBAD42E" w14:textId="77777777" w:rsidR="00F02125" w:rsidRDefault="00F02125" w:rsidP="00F02125">
            <w:proofErr w:type="spellStart"/>
            <w:r w:rsidRPr="0016786C">
              <w:rPr>
                <w:color w:val="000000"/>
              </w:rPr>
              <w:t>Dendane</w:t>
            </w:r>
            <w:proofErr w:type="spellEnd"/>
            <w:r w:rsidRPr="0016786C">
              <w:rPr>
                <w:color w:val="000000"/>
              </w:rPr>
              <w:t xml:space="preserve"> et al., (2010)</w:t>
            </w:r>
          </w:p>
        </w:tc>
        <w:tc>
          <w:tcPr>
            <w:tcW w:w="1421" w:type="dxa"/>
          </w:tcPr>
          <w:p w14:paraId="596AC9D1" w14:textId="77777777" w:rsidR="00F02125" w:rsidRPr="0016786C" w:rsidRDefault="00F02125" w:rsidP="00F02125">
            <w:pPr>
              <w:pStyle w:val="ListParagraph1"/>
              <w:ind w:firstLineChars="0" w:firstLine="0"/>
              <w:rPr>
                <w:sz w:val="22"/>
              </w:rPr>
            </w:pPr>
            <w:r w:rsidRPr="0016786C">
              <w:rPr>
                <w:sz w:val="22"/>
              </w:rPr>
              <w:t>I: 0</w:t>
            </w:r>
          </w:p>
          <w:p w14:paraId="70CD4059" w14:textId="77777777" w:rsidR="00F02125" w:rsidRPr="0016786C" w:rsidRDefault="00F02125" w:rsidP="00F02125">
            <w:pPr>
              <w:pStyle w:val="ListParagraph1"/>
              <w:ind w:firstLineChars="0" w:firstLine="0"/>
              <w:rPr>
                <w:sz w:val="22"/>
              </w:rPr>
            </w:pPr>
            <w:r w:rsidRPr="0016786C">
              <w:rPr>
                <w:sz w:val="22"/>
              </w:rPr>
              <w:t>II: 9</w:t>
            </w:r>
          </w:p>
          <w:p w14:paraId="0D2A85FB" w14:textId="77777777" w:rsidR="00F02125" w:rsidRPr="0016786C" w:rsidRDefault="00F02125" w:rsidP="00F02125">
            <w:pPr>
              <w:pStyle w:val="ListParagraph1"/>
              <w:ind w:firstLineChars="0" w:firstLine="0"/>
              <w:rPr>
                <w:sz w:val="22"/>
              </w:rPr>
            </w:pPr>
            <w:r w:rsidRPr="0016786C">
              <w:rPr>
                <w:sz w:val="22"/>
              </w:rPr>
              <w:t>III: 10</w:t>
            </w:r>
          </w:p>
          <w:p w14:paraId="33629406" w14:textId="77777777" w:rsidR="00F02125" w:rsidRDefault="00F02125" w:rsidP="00F02125">
            <w:r w:rsidRPr="0016786C">
              <w:t>IV: 2</w:t>
            </w:r>
          </w:p>
        </w:tc>
        <w:tc>
          <w:tcPr>
            <w:tcW w:w="1421" w:type="dxa"/>
          </w:tcPr>
          <w:p w14:paraId="67D5799A" w14:textId="77777777" w:rsidR="00F02125" w:rsidRDefault="00F02125" w:rsidP="00F02125">
            <w:pPr>
              <w:jc w:val="center"/>
            </w:pPr>
            <w:r>
              <w:t>-</w:t>
            </w:r>
          </w:p>
        </w:tc>
        <w:tc>
          <w:tcPr>
            <w:tcW w:w="1421" w:type="dxa"/>
          </w:tcPr>
          <w:p w14:paraId="03A6F778" w14:textId="77777777" w:rsidR="00F02125" w:rsidRDefault="00F02125" w:rsidP="00F02125">
            <w:pPr>
              <w:jc w:val="center"/>
            </w:pPr>
            <w:r>
              <w:t>4</w:t>
            </w:r>
          </w:p>
        </w:tc>
        <w:tc>
          <w:tcPr>
            <w:tcW w:w="1421" w:type="dxa"/>
          </w:tcPr>
          <w:p w14:paraId="37706700" w14:textId="77777777" w:rsidR="00F02125" w:rsidRDefault="00F02125" w:rsidP="00F02125">
            <w:pPr>
              <w:jc w:val="center"/>
            </w:pPr>
            <w:r>
              <w:t>2</w:t>
            </w:r>
          </w:p>
        </w:tc>
        <w:tc>
          <w:tcPr>
            <w:tcW w:w="1421" w:type="dxa"/>
          </w:tcPr>
          <w:p w14:paraId="6E2C2B83" w14:textId="77777777" w:rsidR="00F02125" w:rsidRDefault="00F02125" w:rsidP="00F02125"/>
        </w:tc>
      </w:tr>
      <w:tr w:rsidR="00F02125" w14:paraId="27C70806" w14:textId="77777777" w:rsidTr="00F02125">
        <w:trPr>
          <w:trHeight w:val="356"/>
        </w:trPr>
        <w:tc>
          <w:tcPr>
            <w:tcW w:w="1421" w:type="dxa"/>
          </w:tcPr>
          <w:p w14:paraId="7BDA85A3" w14:textId="77777777" w:rsidR="00F02125" w:rsidRPr="0016786C" w:rsidRDefault="00F02125" w:rsidP="00F02125">
            <w:pPr>
              <w:pStyle w:val="ListParagraph1"/>
              <w:ind w:firstLineChars="0" w:firstLine="0"/>
              <w:jc w:val="center"/>
              <w:rPr>
                <w:sz w:val="22"/>
              </w:rPr>
            </w:pPr>
            <w:r w:rsidRPr="0016786C">
              <w:rPr>
                <w:sz w:val="22"/>
              </w:rPr>
              <w:t>Stone et al</w:t>
            </w:r>
          </w:p>
          <w:p w14:paraId="0945A745" w14:textId="77777777" w:rsidR="00F02125" w:rsidRDefault="00F02125" w:rsidP="00F02125">
            <w:r w:rsidRPr="0016786C">
              <w:t>(2015)</w:t>
            </w:r>
          </w:p>
        </w:tc>
        <w:tc>
          <w:tcPr>
            <w:tcW w:w="1421" w:type="dxa"/>
          </w:tcPr>
          <w:p w14:paraId="502EA881" w14:textId="77777777" w:rsidR="00F02125" w:rsidRPr="0016786C" w:rsidRDefault="00F02125" w:rsidP="00F02125">
            <w:pPr>
              <w:pStyle w:val="ListParagraph1"/>
              <w:ind w:firstLineChars="0" w:firstLine="0"/>
              <w:rPr>
                <w:sz w:val="22"/>
              </w:rPr>
            </w:pPr>
            <w:r w:rsidRPr="0016786C">
              <w:rPr>
                <w:sz w:val="22"/>
              </w:rPr>
              <w:t>I: 0</w:t>
            </w:r>
          </w:p>
          <w:p w14:paraId="29033DAC" w14:textId="77777777" w:rsidR="00F02125" w:rsidRPr="0016786C" w:rsidRDefault="00F02125" w:rsidP="00F02125">
            <w:pPr>
              <w:pStyle w:val="ListParagraph1"/>
              <w:ind w:firstLineChars="0" w:firstLine="0"/>
              <w:rPr>
                <w:sz w:val="22"/>
              </w:rPr>
            </w:pPr>
            <w:r w:rsidRPr="0016786C">
              <w:rPr>
                <w:sz w:val="22"/>
              </w:rPr>
              <w:t>II: 13</w:t>
            </w:r>
          </w:p>
          <w:p w14:paraId="7C61BD08" w14:textId="77777777" w:rsidR="00F02125" w:rsidRPr="0016786C" w:rsidRDefault="00F02125" w:rsidP="00F02125">
            <w:pPr>
              <w:pStyle w:val="ListParagraph1"/>
              <w:ind w:firstLineChars="0" w:firstLine="0"/>
              <w:rPr>
                <w:sz w:val="22"/>
              </w:rPr>
            </w:pPr>
            <w:r w:rsidRPr="0016786C">
              <w:rPr>
                <w:sz w:val="22"/>
              </w:rPr>
              <w:t>III: 8</w:t>
            </w:r>
          </w:p>
          <w:p w14:paraId="4C9DDC08" w14:textId="77777777" w:rsidR="00F02125" w:rsidRDefault="00F02125" w:rsidP="00F02125">
            <w:r w:rsidRPr="0016786C">
              <w:t>IV: 1</w:t>
            </w:r>
          </w:p>
        </w:tc>
        <w:tc>
          <w:tcPr>
            <w:tcW w:w="1421" w:type="dxa"/>
          </w:tcPr>
          <w:p w14:paraId="5F0F0FF9" w14:textId="77777777" w:rsidR="00F02125" w:rsidRDefault="00F02125" w:rsidP="00F02125">
            <w:pPr>
              <w:jc w:val="center"/>
            </w:pPr>
            <w:r>
              <w:t>-</w:t>
            </w:r>
          </w:p>
        </w:tc>
        <w:tc>
          <w:tcPr>
            <w:tcW w:w="1421" w:type="dxa"/>
          </w:tcPr>
          <w:p w14:paraId="5FE4A0F7" w14:textId="77777777" w:rsidR="00F02125" w:rsidRDefault="00F02125" w:rsidP="00F02125">
            <w:pPr>
              <w:jc w:val="center"/>
            </w:pPr>
            <w:r>
              <w:t>5</w:t>
            </w:r>
          </w:p>
        </w:tc>
        <w:tc>
          <w:tcPr>
            <w:tcW w:w="1421" w:type="dxa"/>
          </w:tcPr>
          <w:p w14:paraId="610017F1" w14:textId="77777777" w:rsidR="00F02125" w:rsidRDefault="00F02125" w:rsidP="00F02125">
            <w:pPr>
              <w:jc w:val="center"/>
            </w:pPr>
            <w:r>
              <w:t>3</w:t>
            </w:r>
          </w:p>
        </w:tc>
        <w:tc>
          <w:tcPr>
            <w:tcW w:w="1421" w:type="dxa"/>
          </w:tcPr>
          <w:p w14:paraId="5BA36E30" w14:textId="77777777" w:rsidR="00F02125" w:rsidRDefault="00F02125" w:rsidP="00F02125"/>
        </w:tc>
      </w:tr>
      <w:tr w:rsidR="00F02125" w14:paraId="55CE37ED" w14:textId="77777777" w:rsidTr="00F02125">
        <w:trPr>
          <w:trHeight w:val="356"/>
        </w:trPr>
        <w:tc>
          <w:tcPr>
            <w:tcW w:w="1421" w:type="dxa"/>
          </w:tcPr>
          <w:p w14:paraId="198B86D4" w14:textId="77777777" w:rsidR="00F02125" w:rsidRPr="0016786C" w:rsidRDefault="00F02125" w:rsidP="00F02125">
            <w:pPr>
              <w:pStyle w:val="ListParagraph1"/>
              <w:ind w:firstLineChars="0" w:firstLine="0"/>
              <w:jc w:val="center"/>
              <w:rPr>
                <w:sz w:val="22"/>
              </w:rPr>
            </w:pPr>
            <w:r w:rsidRPr="0016786C">
              <w:rPr>
                <w:sz w:val="22"/>
              </w:rPr>
              <w:t>Riley et al</w:t>
            </w:r>
          </w:p>
          <w:p w14:paraId="18C032C8" w14:textId="77777777" w:rsidR="00F02125" w:rsidRDefault="00F02125" w:rsidP="00F02125">
            <w:r w:rsidRPr="0016786C">
              <w:t>(2015)</w:t>
            </w:r>
          </w:p>
        </w:tc>
        <w:tc>
          <w:tcPr>
            <w:tcW w:w="1421" w:type="dxa"/>
          </w:tcPr>
          <w:p w14:paraId="2068EC3D" w14:textId="77777777" w:rsidR="00F02125" w:rsidRPr="0016786C" w:rsidRDefault="00F02125" w:rsidP="00F02125">
            <w:pPr>
              <w:pStyle w:val="ListParagraph1"/>
              <w:ind w:firstLineChars="0" w:firstLine="0"/>
              <w:rPr>
                <w:sz w:val="22"/>
              </w:rPr>
            </w:pPr>
            <w:r w:rsidRPr="0016786C">
              <w:rPr>
                <w:sz w:val="22"/>
              </w:rPr>
              <w:t>I: 4</w:t>
            </w:r>
          </w:p>
          <w:p w14:paraId="743BA1DF" w14:textId="77777777" w:rsidR="00F02125" w:rsidRPr="0016786C" w:rsidRDefault="00F02125" w:rsidP="00F02125">
            <w:pPr>
              <w:pStyle w:val="ListParagraph1"/>
              <w:ind w:firstLineChars="0" w:firstLine="0"/>
              <w:rPr>
                <w:sz w:val="22"/>
              </w:rPr>
            </w:pPr>
            <w:r w:rsidRPr="0016786C">
              <w:rPr>
                <w:sz w:val="22"/>
              </w:rPr>
              <w:t>II: 18</w:t>
            </w:r>
          </w:p>
          <w:p w14:paraId="2EBDCD51" w14:textId="77777777" w:rsidR="00F02125" w:rsidRPr="0016786C" w:rsidRDefault="00F02125" w:rsidP="00F02125">
            <w:pPr>
              <w:pStyle w:val="ListParagraph1"/>
              <w:ind w:firstLineChars="0" w:firstLine="0"/>
              <w:rPr>
                <w:sz w:val="22"/>
              </w:rPr>
            </w:pPr>
            <w:r w:rsidRPr="0016786C">
              <w:rPr>
                <w:sz w:val="22"/>
              </w:rPr>
              <w:t>III: 12</w:t>
            </w:r>
          </w:p>
          <w:p w14:paraId="427A6615" w14:textId="77777777" w:rsidR="00F02125" w:rsidRDefault="00F02125" w:rsidP="00F02125">
            <w:r w:rsidRPr="0016786C">
              <w:t>IV: 10</w:t>
            </w:r>
          </w:p>
        </w:tc>
        <w:tc>
          <w:tcPr>
            <w:tcW w:w="1421" w:type="dxa"/>
          </w:tcPr>
          <w:p w14:paraId="6CAAFC4F" w14:textId="77777777" w:rsidR="00F02125" w:rsidRDefault="00F02125" w:rsidP="00F02125">
            <w:pPr>
              <w:jc w:val="center"/>
            </w:pPr>
            <w:r>
              <w:t>2</w:t>
            </w:r>
          </w:p>
        </w:tc>
        <w:tc>
          <w:tcPr>
            <w:tcW w:w="1421" w:type="dxa"/>
          </w:tcPr>
          <w:p w14:paraId="769E43E1" w14:textId="77777777" w:rsidR="00F02125" w:rsidRDefault="00F02125" w:rsidP="00F02125">
            <w:pPr>
              <w:jc w:val="center"/>
            </w:pPr>
            <w:r>
              <w:t>5</w:t>
            </w:r>
          </w:p>
        </w:tc>
        <w:tc>
          <w:tcPr>
            <w:tcW w:w="1421" w:type="dxa"/>
          </w:tcPr>
          <w:p w14:paraId="309EFF35" w14:textId="77777777" w:rsidR="00F02125" w:rsidRDefault="00F02125" w:rsidP="00F02125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14:paraId="5EB16074" w14:textId="77777777" w:rsidR="00F02125" w:rsidRDefault="00F02125" w:rsidP="00F02125"/>
        </w:tc>
      </w:tr>
      <w:tr w:rsidR="00F02125" w14:paraId="15F66AD8" w14:textId="77777777" w:rsidTr="00F02125">
        <w:trPr>
          <w:trHeight w:val="356"/>
        </w:trPr>
        <w:tc>
          <w:tcPr>
            <w:tcW w:w="1421" w:type="dxa"/>
            <w:shd w:val="clear" w:color="auto" w:fill="D9E2F3" w:themeFill="accent1" w:themeFillTint="33"/>
          </w:tcPr>
          <w:p w14:paraId="63446D9D" w14:textId="77777777" w:rsidR="00F02125" w:rsidRPr="0016786C" w:rsidRDefault="00F02125" w:rsidP="00F02125">
            <w:pPr>
              <w:pStyle w:val="ListParagraph1"/>
              <w:ind w:firstLineChars="0" w:firstLine="0"/>
              <w:jc w:val="center"/>
              <w:rPr>
                <w:sz w:val="22"/>
              </w:rPr>
            </w:pPr>
            <w:proofErr w:type="spellStart"/>
            <w:r w:rsidRPr="0016786C">
              <w:rPr>
                <w:sz w:val="22"/>
              </w:rPr>
              <w:t>Panigrahi</w:t>
            </w:r>
            <w:proofErr w:type="spellEnd"/>
            <w:r w:rsidRPr="0016786C">
              <w:rPr>
                <w:sz w:val="22"/>
              </w:rPr>
              <w:t xml:space="preserve"> et al</w:t>
            </w:r>
          </w:p>
          <w:p w14:paraId="532E1D2A" w14:textId="77777777" w:rsidR="00F02125" w:rsidRDefault="00F02125" w:rsidP="00F02125">
            <w:r w:rsidRPr="0016786C">
              <w:t>(2015)</w:t>
            </w:r>
          </w:p>
        </w:tc>
        <w:tc>
          <w:tcPr>
            <w:tcW w:w="1421" w:type="dxa"/>
            <w:shd w:val="clear" w:color="auto" w:fill="D9E2F3" w:themeFill="accent1" w:themeFillTint="33"/>
          </w:tcPr>
          <w:p w14:paraId="2B21BB23" w14:textId="77777777" w:rsidR="00F02125" w:rsidRPr="0016786C" w:rsidRDefault="00F02125" w:rsidP="00F02125">
            <w:pPr>
              <w:pStyle w:val="ListParagraph1"/>
              <w:ind w:firstLineChars="0" w:firstLine="0"/>
              <w:rPr>
                <w:sz w:val="22"/>
              </w:rPr>
            </w:pPr>
            <w:r w:rsidRPr="0016786C">
              <w:rPr>
                <w:sz w:val="22"/>
              </w:rPr>
              <w:t>I: 0</w:t>
            </w:r>
          </w:p>
          <w:p w14:paraId="4814F040" w14:textId="77777777" w:rsidR="00F02125" w:rsidRPr="0016786C" w:rsidRDefault="00F02125" w:rsidP="00F02125">
            <w:pPr>
              <w:pStyle w:val="ListParagraph1"/>
              <w:ind w:firstLineChars="0" w:firstLine="0"/>
              <w:rPr>
                <w:sz w:val="22"/>
              </w:rPr>
            </w:pPr>
            <w:r w:rsidRPr="0016786C">
              <w:rPr>
                <w:sz w:val="22"/>
              </w:rPr>
              <w:t>II: 19</w:t>
            </w:r>
          </w:p>
          <w:p w14:paraId="6651AC7A" w14:textId="77777777" w:rsidR="00F02125" w:rsidRPr="0016786C" w:rsidRDefault="00F02125" w:rsidP="00F02125">
            <w:pPr>
              <w:pStyle w:val="ListParagraph1"/>
              <w:ind w:firstLineChars="0" w:firstLine="0"/>
              <w:rPr>
                <w:sz w:val="22"/>
              </w:rPr>
            </w:pPr>
            <w:r w:rsidRPr="0016786C">
              <w:rPr>
                <w:sz w:val="22"/>
              </w:rPr>
              <w:t>III: 9</w:t>
            </w:r>
          </w:p>
          <w:p w14:paraId="6652AD5E" w14:textId="77777777" w:rsidR="00F02125" w:rsidRDefault="00F02125" w:rsidP="00F02125">
            <w:r w:rsidRPr="0016786C">
              <w:t>IV: 0</w:t>
            </w:r>
          </w:p>
        </w:tc>
        <w:tc>
          <w:tcPr>
            <w:tcW w:w="1421" w:type="dxa"/>
            <w:shd w:val="clear" w:color="auto" w:fill="D9E2F3" w:themeFill="accent1" w:themeFillTint="33"/>
          </w:tcPr>
          <w:p w14:paraId="0CD1E251" w14:textId="77777777" w:rsidR="00F02125" w:rsidRDefault="00F02125" w:rsidP="00F02125">
            <w:pPr>
              <w:jc w:val="center"/>
            </w:pPr>
          </w:p>
        </w:tc>
        <w:tc>
          <w:tcPr>
            <w:tcW w:w="1421" w:type="dxa"/>
            <w:shd w:val="clear" w:color="auto" w:fill="D9E2F3" w:themeFill="accent1" w:themeFillTint="33"/>
          </w:tcPr>
          <w:p w14:paraId="6AE3F7DE" w14:textId="77777777" w:rsidR="00F02125" w:rsidRDefault="00F02125" w:rsidP="00F02125">
            <w:pPr>
              <w:jc w:val="center"/>
            </w:pPr>
          </w:p>
        </w:tc>
        <w:tc>
          <w:tcPr>
            <w:tcW w:w="1421" w:type="dxa"/>
            <w:shd w:val="clear" w:color="auto" w:fill="D9E2F3" w:themeFill="accent1" w:themeFillTint="33"/>
          </w:tcPr>
          <w:p w14:paraId="46A8F390" w14:textId="77777777" w:rsidR="00F02125" w:rsidRDefault="00F02125" w:rsidP="00F02125">
            <w:pPr>
              <w:jc w:val="center"/>
            </w:pPr>
          </w:p>
        </w:tc>
        <w:tc>
          <w:tcPr>
            <w:tcW w:w="1421" w:type="dxa"/>
            <w:shd w:val="clear" w:color="auto" w:fill="D9E2F3" w:themeFill="accent1" w:themeFillTint="33"/>
          </w:tcPr>
          <w:p w14:paraId="5A94B526" w14:textId="77777777" w:rsidR="00F02125" w:rsidRDefault="00F02125" w:rsidP="00F02125">
            <w:r>
              <w:t>NOT MENTION WHICH DELBET HAS AVN</w:t>
            </w:r>
          </w:p>
        </w:tc>
      </w:tr>
      <w:tr w:rsidR="00F02125" w14:paraId="138F45FC" w14:textId="77777777" w:rsidTr="00F02125">
        <w:trPr>
          <w:trHeight w:val="356"/>
        </w:trPr>
        <w:tc>
          <w:tcPr>
            <w:tcW w:w="1421" w:type="dxa"/>
          </w:tcPr>
          <w:p w14:paraId="296D937F" w14:textId="77777777" w:rsidR="00F02125" w:rsidRPr="0016786C" w:rsidRDefault="00F02125" w:rsidP="00F02125">
            <w:pPr>
              <w:pStyle w:val="ListParagraph1"/>
              <w:ind w:firstLineChars="0" w:firstLine="0"/>
              <w:jc w:val="center"/>
              <w:rPr>
                <w:sz w:val="22"/>
              </w:rPr>
            </w:pPr>
            <w:proofErr w:type="spellStart"/>
            <w:r w:rsidRPr="0016786C">
              <w:rPr>
                <w:sz w:val="22"/>
              </w:rPr>
              <w:t>Baysal</w:t>
            </w:r>
            <w:proofErr w:type="spellEnd"/>
            <w:r w:rsidRPr="0016786C">
              <w:rPr>
                <w:sz w:val="22"/>
              </w:rPr>
              <w:t xml:space="preserve"> et al</w:t>
            </w:r>
          </w:p>
          <w:p w14:paraId="6BC03D5C" w14:textId="77777777" w:rsidR="00F02125" w:rsidRDefault="00F02125" w:rsidP="00F02125">
            <w:r w:rsidRPr="0016786C">
              <w:t>(2016)</w:t>
            </w:r>
          </w:p>
        </w:tc>
        <w:tc>
          <w:tcPr>
            <w:tcW w:w="1421" w:type="dxa"/>
          </w:tcPr>
          <w:p w14:paraId="48FEE48A" w14:textId="77777777" w:rsidR="00F02125" w:rsidRPr="0016786C" w:rsidRDefault="00F02125" w:rsidP="00F02125">
            <w:pPr>
              <w:pStyle w:val="ListParagraph1"/>
              <w:ind w:firstLineChars="0" w:firstLine="0"/>
              <w:rPr>
                <w:sz w:val="22"/>
              </w:rPr>
            </w:pPr>
            <w:r w:rsidRPr="0016786C">
              <w:rPr>
                <w:sz w:val="22"/>
              </w:rPr>
              <w:t>I: 2</w:t>
            </w:r>
          </w:p>
          <w:p w14:paraId="75924E2F" w14:textId="77777777" w:rsidR="00F02125" w:rsidRPr="0016786C" w:rsidRDefault="00F02125" w:rsidP="00F02125">
            <w:pPr>
              <w:pStyle w:val="ListParagraph1"/>
              <w:ind w:firstLineChars="0" w:firstLine="0"/>
              <w:rPr>
                <w:sz w:val="22"/>
              </w:rPr>
            </w:pPr>
            <w:r w:rsidRPr="0016786C">
              <w:rPr>
                <w:sz w:val="22"/>
              </w:rPr>
              <w:t>II: 16</w:t>
            </w:r>
          </w:p>
          <w:p w14:paraId="08CE48EE" w14:textId="77777777" w:rsidR="00F02125" w:rsidRPr="0016786C" w:rsidRDefault="00F02125" w:rsidP="00F02125">
            <w:pPr>
              <w:pStyle w:val="ListParagraph1"/>
              <w:ind w:firstLineChars="0" w:firstLine="0"/>
              <w:rPr>
                <w:sz w:val="22"/>
              </w:rPr>
            </w:pPr>
            <w:r w:rsidRPr="0016786C">
              <w:rPr>
                <w:sz w:val="22"/>
              </w:rPr>
              <w:t>III: 8</w:t>
            </w:r>
          </w:p>
          <w:p w14:paraId="6CD07C7E" w14:textId="77777777" w:rsidR="00F02125" w:rsidRDefault="00F02125" w:rsidP="00F02125">
            <w:r w:rsidRPr="0016786C">
              <w:t>IV: 2</w:t>
            </w:r>
          </w:p>
        </w:tc>
        <w:tc>
          <w:tcPr>
            <w:tcW w:w="1421" w:type="dxa"/>
          </w:tcPr>
          <w:p w14:paraId="1544EA28" w14:textId="77777777" w:rsidR="00F02125" w:rsidRDefault="00F02125" w:rsidP="00F02125">
            <w:pPr>
              <w:jc w:val="center"/>
            </w:pPr>
            <w:r>
              <w:t>2</w:t>
            </w:r>
          </w:p>
        </w:tc>
        <w:tc>
          <w:tcPr>
            <w:tcW w:w="1421" w:type="dxa"/>
          </w:tcPr>
          <w:p w14:paraId="0FD7C817" w14:textId="77777777" w:rsidR="00F02125" w:rsidRDefault="00F02125" w:rsidP="00F02125">
            <w:pPr>
              <w:jc w:val="center"/>
            </w:pPr>
            <w:r>
              <w:t>8</w:t>
            </w:r>
          </w:p>
        </w:tc>
        <w:tc>
          <w:tcPr>
            <w:tcW w:w="1421" w:type="dxa"/>
          </w:tcPr>
          <w:p w14:paraId="6423DFBD" w14:textId="77777777" w:rsidR="00F02125" w:rsidRDefault="00F02125" w:rsidP="00F02125">
            <w:pPr>
              <w:jc w:val="center"/>
            </w:pPr>
            <w:r>
              <w:t>3</w:t>
            </w:r>
          </w:p>
        </w:tc>
        <w:tc>
          <w:tcPr>
            <w:tcW w:w="1421" w:type="dxa"/>
          </w:tcPr>
          <w:p w14:paraId="4F4B3724" w14:textId="77777777" w:rsidR="00F02125" w:rsidRDefault="00F02125" w:rsidP="00F02125"/>
        </w:tc>
      </w:tr>
      <w:tr w:rsidR="00F02125" w14:paraId="5E2F1749" w14:textId="77777777" w:rsidTr="00F02125">
        <w:trPr>
          <w:trHeight w:val="356"/>
        </w:trPr>
        <w:tc>
          <w:tcPr>
            <w:tcW w:w="1421" w:type="dxa"/>
          </w:tcPr>
          <w:p w14:paraId="7A7C8938" w14:textId="77777777" w:rsidR="00F02125" w:rsidRDefault="00F02125" w:rsidP="00F02125">
            <w:r w:rsidRPr="0016786C">
              <w:t>Song (2020)</w:t>
            </w:r>
          </w:p>
        </w:tc>
        <w:tc>
          <w:tcPr>
            <w:tcW w:w="1421" w:type="dxa"/>
          </w:tcPr>
          <w:p w14:paraId="16A91DC9" w14:textId="77777777" w:rsidR="00F02125" w:rsidRPr="0016786C" w:rsidRDefault="00F02125" w:rsidP="00F02125">
            <w:pPr>
              <w:pStyle w:val="ListParagraph1"/>
              <w:ind w:firstLineChars="0" w:firstLine="0"/>
              <w:rPr>
                <w:sz w:val="22"/>
              </w:rPr>
            </w:pPr>
            <w:r w:rsidRPr="0016786C">
              <w:rPr>
                <w:sz w:val="22"/>
              </w:rPr>
              <w:t>I: 0</w:t>
            </w:r>
          </w:p>
          <w:p w14:paraId="70E865D5" w14:textId="77777777" w:rsidR="00F02125" w:rsidRPr="0016786C" w:rsidRDefault="00F02125" w:rsidP="00F02125">
            <w:pPr>
              <w:pStyle w:val="ListParagraph1"/>
              <w:ind w:firstLineChars="0" w:firstLine="0"/>
              <w:rPr>
                <w:sz w:val="22"/>
              </w:rPr>
            </w:pPr>
            <w:r w:rsidRPr="0016786C">
              <w:rPr>
                <w:sz w:val="22"/>
              </w:rPr>
              <w:t>II: 15</w:t>
            </w:r>
          </w:p>
          <w:p w14:paraId="1E9796F7" w14:textId="77777777" w:rsidR="00F02125" w:rsidRPr="0016786C" w:rsidRDefault="00F02125" w:rsidP="00F02125">
            <w:pPr>
              <w:pStyle w:val="ListParagraph1"/>
              <w:ind w:firstLineChars="0" w:firstLine="0"/>
              <w:rPr>
                <w:sz w:val="22"/>
              </w:rPr>
            </w:pPr>
            <w:r w:rsidRPr="0016786C">
              <w:rPr>
                <w:sz w:val="22"/>
              </w:rPr>
              <w:t>III: 12</w:t>
            </w:r>
          </w:p>
          <w:p w14:paraId="38873B80" w14:textId="77777777" w:rsidR="00F02125" w:rsidRDefault="00F02125" w:rsidP="00F02125">
            <w:r w:rsidRPr="0016786C">
              <w:t>IV: 0</w:t>
            </w:r>
          </w:p>
        </w:tc>
        <w:tc>
          <w:tcPr>
            <w:tcW w:w="1421" w:type="dxa"/>
          </w:tcPr>
          <w:p w14:paraId="37027910" w14:textId="77777777" w:rsidR="00F02125" w:rsidRDefault="00F02125" w:rsidP="00F02125">
            <w:pPr>
              <w:jc w:val="center"/>
            </w:pPr>
            <w:r>
              <w:t>-</w:t>
            </w:r>
          </w:p>
        </w:tc>
        <w:tc>
          <w:tcPr>
            <w:tcW w:w="1421" w:type="dxa"/>
          </w:tcPr>
          <w:p w14:paraId="74EB334D" w14:textId="77777777" w:rsidR="00F02125" w:rsidRDefault="00F02125" w:rsidP="00F02125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14:paraId="7E1BFEAA" w14:textId="77777777" w:rsidR="00F02125" w:rsidRDefault="00F02125" w:rsidP="00F02125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14:paraId="1305BCF7" w14:textId="77777777" w:rsidR="00F02125" w:rsidRDefault="00F02125" w:rsidP="00F02125"/>
        </w:tc>
      </w:tr>
      <w:tr w:rsidR="00F02125" w14:paraId="7907578F" w14:textId="77777777" w:rsidTr="00F02125">
        <w:trPr>
          <w:trHeight w:val="356"/>
        </w:trPr>
        <w:tc>
          <w:tcPr>
            <w:tcW w:w="1421" w:type="dxa"/>
          </w:tcPr>
          <w:p w14:paraId="4F9D3744" w14:textId="77777777" w:rsidR="00F02125" w:rsidRDefault="00F02125" w:rsidP="00F02125">
            <w:r w:rsidRPr="0016786C">
              <w:rPr>
                <w:color w:val="000000"/>
              </w:rPr>
              <w:lastRenderedPageBreak/>
              <w:t>Singh et al., 2020</w:t>
            </w:r>
          </w:p>
        </w:tc>
        <w:tc>
          <w:tcPr>
            <w:tcW w:w="1421" w:type="dxa"/>
          </w:tcPr>
          <w:p w14:paraId="5D5E0D2F" w14:textId="77777777" w:rsidR="00F02125" w:rsidRPr="0016786C" w:rsidRDefault="00F02125" w:rsidP="00F02125">
            <w:pPr>
              <w:pStyle w:val="ListParagraph1"/>
              <w:ind w:firstLineChars="0" w:firstLine="0"/>
              <w:rPr>
                <w:sz w:val="22"/>
              </w:rPr>
            </w:pPr>
            <w:r w:rsidRPr="0016786C">
              <w:rPr>
                <w:sz w:val="22"/>
              </w:rPr>
              <w:t>I :2</w:t>
            </w:r>
          </w:p>
          <w:p w14:paraId="7C2CA9F9" w14:textId="77777777" w:rsidR="00F02125" w:rsidRPr="0016786C" w:rsidRDefault="00F02125" w:rsidP="00F02125">
            <w:pPr>
              <w:pStyle w:val="ListParagraph1"/>
              <w:ind w:firstLineChars="0" w:firstLine="0"/>
              <w:rPr>
                <w:sz w:val="22"/>
              </w:rPr>
            </w:pPr>
            <w:r w:rsidRPr="0016786C">
              <w:rPr>
                <w:sz w:val="22"/>
              </w:rPr>
              <w:t>II: 16</w:t>
            </w:r>
          </w:p>
          <w:p w14:paraId="5881B6DB" w14:textId="77777777" w:rsidR="00F02125" w:rsidRPr="0016786C" w:rsidRDefault="00F02125" w:rsidP="00F02125">
            <w:pPr>
              <w:pStyle w:val="ListParagraph1"/>
              <w:ind w:firstLineChars="0" w:firstLine="0"/>
              <w:rPr>
                <w:sz w:val="22"/>
              </w:rPr>
            </w:pPr>
            <w:r w:rsidRPr="0016786C">
              <w:rPr>
                <w:sz w:val="22"/>
              </w:rPr>
              <w:t>III: 13</w:t>
            </w:r>
          </w:p>
          <w:p w14:paraId="0350E413" w14:textId="77777777" w:rsidR="00F02125" w:rsidRDefault="00F02125" w:rsidP="00F02125">
            <w:r w:rsidRPr="0016786C">
              <w:t>IV: 3</w:t>
            </w:r>
          </w:p>
        </w:tc>
        <w:tc>
          <w:tcPr>
            <w:tcW w:w="1421" w:type="dxa"/>
          </w:tcPr>
          <w:p w14:paraId="514A71B0" w14:textId="77777777" w:rsidR="00F02125" w:rsidRDefault="00F02125" w:rsidP="00F02125">
            <w:pPr>
              <w:jc w:val="center"/>
            </w:pPr>
            <w:r>
              <w:t>0</w:t>
            </w:r>
          </w:p>
        </w:tc>
        <w:tc>
          <w:tcPr>
            <w:tcW w:w="1421" w:type="dxa"/>
          </w:tcPr>
          <w:p w14:paraId="2FF83D0A" w14:textId="77777777" w:rsidR="00F02125" w:rsidRDefault="00F02125" w:rsidP="00F02125">
            <w:pPr>
              <w:jc w:val="center"/>
            </w:pPr>
            <w:r>
              <w:t>4</w:t>
            </w:r>
          </w:p>
        </w:tc>
        <w:tc>
          <w:tcPr>
            <w:tcW w:w="1421" w:type="dxa"/>
          </w:tcPr>
          <w:p w14:paraId="614A79C7" w14:textId="77777777" w:rsidR="00F02125" w:rsidRDefault="00F02125" w:rsidP="00F02125">
            <w:pPr>
              <w:jc w:val="center"/>
            </w:pPr>
            <w:r>
              <w:t>0</w:t>
            </w:r>
          </w:p>
        </w:tc>
        <w:tc>
          <w:tcPr>
            <w:tcW w:w="1421" w:type="dxa"/>
          </w:tcPr>
          <w:p w14:paraId="012EBCA3" w14:textId="77777777" w:rsidR="00F02125" w:rsidRDefault="00F02125" w:rsidP="00F02125"/>
        </w:tc>
      </w:tr>
      <w:tr w:rsidR="00F02125" w14:paraId="730C89C0" w14:textId="77777777" w:rsidTr="00F02125">
        <w:trPr>
          <w:trHeight w:val="356"/>
        </w:trPr>
        <w:tc>
          <w:tcPr>
            <w:tcW w:w="1421" w:type="dxa"/>
          </w:tcPr>
          <w:p w14:paraId="29B6F872" w14:textId="77777777" w:rsidR="00F02125" w:rsidRPr="0016786C" w:rsidRDefault="00F02125" w:rsidP="00F02125">
            <w:pPr>
              <w:pStyle w:val="ListParagraph1"/>
              <w:ind w:firstLineChars="0" w:firstLine="0"/>
              <w:jc w:val="center"/>
              <w:rPr>
                <w:sz w:val="22"/>
              </w:rPr>
            </w:pPr>
            <w:r w:rsidRPr="0016786C">
              <w:rPr>
                <w:sz w:val="22"/>
              </w:rPr>
              <w:t>Dai et al</w:t>
            </w:r>
          </w:p>
          <w:p w14:paraId="6B65F737" w14:textId="77777777" w:rsidR="00F02125" w:rsidRDefault="00F02125" w:rsidP="00F02125">
            <w:r w:rsidRPr="0016786C">
              <w:rPr>
                <w:color w:val="000000"/>
              </w:rPr>
              <w:t>(2020)</w:t>
            </w:r>
          </w:p>
        </w:tc>
        <w:tc>
          <w:tcPr>
            <w:tcW w:w="1421" w:type="dxa"/>
          </w:tcPr>
          <w:p w14:paraId="41C9F5F6" w14:textId="77777777" w:rsidR="00F02125" w:rsidRPr="0016786C" w:rsidRDefault="00F02125" w:rsidP="00F02125">
            <w:pPr>
              <w:pStyle w:val="ListParagraph1"/>
              <w:ind w:firstLineChars="0" w:firstLine="0"/>
              <w:rPr>
                <w:sz w:val="22"/>
              </w:rPr>
            </w:pPr>
            <w:r w:rsidRPr="0016786C">
              <w:rPr>
                <w:sz w:val="22"/>
              </w:rPr>
              <w:t>I: 1</w:t>
            </w:r>
          </w:p>
          <w:p w14:paraId="7BEDB74E" w14:textId="77777777" w:rsidR="00F02125" w:rsidRPr="0016786C" w:rsidRDefault="00F02125" w:rsidP="00F02125">
            <w:pPr>
              <w:pStyle w:val="ListParagraph1"/>
              <w:ind w:firstLineChars="0" w:firstLine="0"/>
              <w:rPr>
                <w:sz w:val="22"/>
              </w:rPr>
            </w:pPr>
            <w:r w:rsidRPr="0016786C">
              <w:rPr>
                <w:sz w:val="22"/>
              </w:rPr>
              <w:t>II: 25</w:t>
            </w:r>
          </w:p>
          <w:p w14:paraId="699E1C7A" w14:textId="77777777" w:rsidR="00F02125" w:rsidRPr="0016786C" w:rsidRDefault="00F02125" w:rsidP="00F02125">
            <w:pPr>
              <w:pStyle w:val="ListParagraph1"/>
              <w:ind w:firstLineChars="0" w:firstLine="0"/>
              <w:rPr>
                <w:sz w:val="22"/>
              </w:rPr>
            </w:pPr>
            <w:r w:rsidRPr="0016786C">
              <w:rPr>
                <w:sz w:val="22"/>
              </w:rPr>
              <w:t>III: 18</w:t>
            </w:r>
          </w:p>
          <w:p w14:paraId="71B758CC" w14:textId="77777777" w:rsidR="00F02125" w:rsidRDefault="00F02125" w:rsidP="00F02125">
            <w:r w:rsidRPr="0016786C">
              <w:t>IV: 0</w:t>
            </w:r>
          </w:p>
        </w:tc>
        <w:tc>
          <w:tcPr>
            <w:tcW w:w="1421" w:type="dxa"/>
          </w:tcPr>
          <w:p w14:paraId="21D67A34" w14:textId="77777777" w:rsidR="00F02125" w:rsidRDefault="00F02125" w:rsidP="00F02125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14:paraId="3C1AEC8A" w14:textId="77777777" w:rsidR="00F02125" w:rsidRDefault="00F02125" w:rsidP="00F02125">
            <w:pPr>
              <w:jc w:val="center"/>
            </w:pPr>
            <w:r>
              <w:t>11</w:t>
            </w:r>
          </w:p>
        </w:tc>
        <w:tc>
          <w:tcPr>
            <w:tcW w:w="1421" w:type="dxa"/>
          </w:tcPr>
          <w:p w14:paraId="6FF14731" w14:textId="77777777" w:rsidR="00F02125" w:rsidRDefault="00F02125" w:rsidP="00F02125">
            <w:pPr>
              <w:jc w:val="center"/>
            </w:pPr>
            <w:r>
              <w:t>2</w:t>
            </w:r>
          </w:p>
        </w:tc>
        <w:tc>
          <w:tcPr>
            <w:tcW w:w="1421" w:type="dxa"/>
          </w:tcPr>
          <w:p w14:paraId="16451392" w14:textId="77777777" w:rsidR="00F02125" w:rsidRDefault="00F02125" w:rsidP="00F02125"/>
        </w:tc>
      </w:tr>
      <w:tr w:rsidR="00F02125" w14:paraId="307C4F25" w14:textId="77777777" w:rsidTr="00F02125">
        <w:trPr>
          <w:trHeight w:val="356"/>
        </w:trPr>
        <w:tc>
          <w:tcPr>
            <w:tcW w:w="1421" w:type="dxa"/>
            <w:shd w:val="clear" w:color="auto" w:fill="D9E2F3" w:themeFill="accent1" w:themeFillTint="33"/>
          </w:tcPr>
          <w:p w14:paraId="430D700E" w14:textId="77777777" w:rsidR="00F02125" w:rsidRPr="00F02125" w:rsidRDefault="00F02125" w:rsidP="00F02125">
            <w:pPr>
              <w:rPr>
                <w:color w:val="000000" w:themeColor="text1"/>
              </w:rPr>
            </w:pPr>
            <w:proofErr w:type="spellStart"/>
            <w:r w:rsidRPr="00F02125">
              <w:rPr>
                <w:color w:val="000000" w:themeColor="text1"/>
              </w:rPr>
              <w:t>Cici</w:t>
            </w:r>
            <w:proofErr w:type="spellEnd"/>
            <w:r w:rsidRPr="00F02125">
              <w:rPr>
                <w:color w:val="000000" w:themeColor="text1"/>
              </w:rPr>
              <w:t xml:space="preserve">&amp; </w:t>
            </w:r>
            <w:proofErr w:type="spellStart"/>
            <w:r w:rsidRPr="00F02125">
              <w:rPr>
                <w:color w:val="000000" w:themeColor="text1"/>
              </w:rPr>
              <w:t>Kiliç</w:t>
            </w:r>
            <w:proofErr w:type="spellEnd"/>
            <w:r w:rsidRPr="00F02125">
              <w:rPr>
                <w:color w:val="000000" w:themeColor="text1"/>
              </w:rPr>
              <w:t>, (2021)</w:t>
            </w:r>
          </w:p>
        </w:tc>
        <w:tc>
          <w:tcPr>
            <w:tcW w:w="1421" w:type="dxa"/>
            <w:shd w:val="clear" w:color="auto" w:fill="D9E2F3" w:themeFill="accent1" w:themeFillTint="33"/>
          </w:tcPr>
          <w:p w14:paraId="759092BD" w14:textId="77777777" w:rsidR="00F02125" w:rsidRPr="00F02125" w:rsidRDefault="00F02125" w:rsidP="00F02125">
            <w:pPr>
              <w:pStyle w:val="ListParagraph1"/>
              <w:ind w:firstLineChars="0" w:firstLine="0"/>
              <w:rPr>
                <w:color w:val="000000" w:themeColor="text1"/>
                <w:sz w:val="22"/>
              </w:rPr>
            </w:pPr>
            <w:r w:rsidRPr="00F02125">
              <w:rPr>
                <w:color w:val="000000" w:themeColor="text1"/>
                <w:sz w:val="22"/>
              </w:rPr>
              <w:t>I :0</w:t>
            </w:r>
          </w:p>
          <w:p w14:paraId="465A4BB4" w14:textId="77777777" w:rsidR="00F02125" w:rsidRPr="00F02125" w:rsidRDefault="00F02125" w:rsidP="00F02125">
            <w:pPr>
              <w:pStyle w:val="ListParagraph1"/>
              <w:ind w:firstLineChars="0" w:firstLine="0"/>
              <w:rPr>
                <w:color w:val="000000" w:themeColor="text1"/>
                <w:sz w:val="22"/>
              </w:rPr>
            </w:pPr>
            <w:r w:rsidRPr="00F02125">
              <w:rPr>
                <w:color w:val="000000" w:themeColor="text1"/>
                <w:sz w:val="22"/>
              </w:rPr>
              <w:t>II: 6</w:t>
            </w:r>
          </w:p>
          <w:p w14:paraId="11171993" w14:textId="77777777" w:rsidR="00F02125" w:rsidRPr="00F02125" w:rsidRDefault="00F02125" w:rsidP="00F02125">
            <w:pPr>
              <w:pStyle w:val="ListParagraph1"/>
              <w:ind w:firstLineChars="0" w:firstLine="0"/>
              <w:rPr>
                <w:color w:val="000000" w:themeColor="text1"/>
                <w:sz w:val="22"/>
              </w:rPr>
            </w:pPr>
            <w:r w:rsidRPr="00F02125">
              <w:rPr>
                <w:color w:val="000000" w:themeColor="text1"/>
                <w:sz w:val="22"/>
              </w:rPr>
              <w:t>III: 5</w:t>
            </w:r>
          </w:p>
          <w:p w14:paraId="3E3CE66F" w14:textId="77777777" w:rsidR="00F02125" w:rsidRPr="00F02125" w:rsidRDefault="00F02125" w:rsidP="00F02125">
            <w:pPr>
              <w:rPr>
                <w:color w:val="000000" w:themeColor="text1"/>
              </w:rPr>
            </w:pPr>
            <w:r w:rsidRPr="00F02125">
              <w:rPr>
                <w:color w:val="000000" w:themeColor="text1"/>
              </w:rPr>
              <w:t>IV: 1</w:t>
            </w:r>
          </w:p>
        </w:tc>
        <w:tc>
          <w:tcPr>
            <w:tcW w:w="1421" w:type="dxa"/>
            <w:shd w:val="clear" w:color="auto" w:fill="D9E2F3" w:themeFill="accent1" w:themeFillTint="33"/>
          </w:tcPr>
          <w:p w14:paraId="4160F57C" w14:textId="77777777" w:rsidR="00F02125" w:rsidRPr="00F02125" w:rsidRDefault="00F02125" w:rsidP="00F02125">
            <w:pPr>
              <w:jc w:val="center"/>
              <w:rPr>
                <w:color w:val="000000" w:themeColor="text1"/>
              </w:rPr>
            </w:pPr>
            <w:r w:rsidRPr="00F02125">
              <w:rPr>
                <w:color w:val="000000" w:themeColor="text1"/>
              </w:rPr>
              <w:t>0</w:t>
            </w:r>
          </w:p>
        </w:tc>
        <w:tc>
          <w:tcPr>
            <w:tcW w:w="1421" w:type="dxa"/>
            <w:shd w:val="clear" w:color="auto" w:fill="D9E2F3" w:themeFill="accent1" w:themeFillTint="33"/>
          </w:tcPr>
          <w:p w14:paraId="3FB662A0" w14:textId="77777777" w:rsidR="00F02125" w:rsidRPr="00F02125" w:rsidRDefault="00F02125" w:rsidP="00F02125">
            <w:pPr>
              <w:jc w:val="center"/>
              <w:rPr>
                <w:color w:val="000000" w:themeColor="text1"/>
              </w:rPr>
            </w:pPr>
            <w:r w:rsidRPr="00F02125">
              <w:rPr>
                <w:color w:val="000000" w:themeColor="text1"/>
              </w:rPr>
              <w:t>0</w:t>
            </w:r>
          </w:p>
        </w:tc>
        <w:tc>
          <w:tcPr>
            <w:tcW w:w="1421" w:type="dxa"/>
            <w:shd w:val="clear" w:color="auto" w:fill="D9E2F3" w:themeFill="accent1" w:themeFillTint="33"/>
          </w:tcPr>
          <w:p w14:paraId="52F26007" w14:textId="77777777" w:rsidR="00F02125" w:rsidRPr="00F02125" w:rsidRDefault="00F02125" w:rsidP="00F02125">
            <w:pPr>
              <w:jc w:val="center"/>
              <w:rPr>
                <w:color w:val="000000" w:themeColor="text1"/>
              </w:rPr>
            </w:pPr>
            <w:r w:rsidRPr="00F02125">
              <w:rPr>
                <w:color w:val="000000" w:themeColor="text1"/>
              </w:rPr>
              <w:t>0</w:t>
            </w:r>
          </w:p>
        </w:tc>
        <w:tc>
          <w:tcPr>
            <w:tcW w:w="1421" w:type="dxa"/>
            <w:shd w:val="clear" w:color="auto" w:fill="D9E2F3" w:themeFill="accent1" w:themeFillTint="33"/>
          </w:tcPr>
          <w:p w14:paraId="375AC675" w14:textId="455E3D06" w:rsidR="00F02125" w:rsidRPr="00F02125" w:rsidRDefault="00F02125" w:rsidP="00F02125">
            <w:pPr>
              <w:rPr>
                <w:color w:val="000000" w:themeColor="text1"/>
              </w:rPr>
            </w:pPr>
            <w:r w:rsidRPr="00F02125">
              <w:rPr>
                <w:color w:val="000000" w:themeColor="text1"/>
              </w:rPr>
              <w:t xml:space="preserve">No </w:t>
            </w:r>
            <w:proofErr w:type="spellStart"/>
            <w:r w:rsidRPr="00F02125">
              <w:rPr>
                <w:color w:val="000000" w:themeColor="text1"/>
              </w:rPr>
              <w:t>avn</w:t>
            </w:r>
            <w:proofErr w:type="spellEnd"/>
            <w:r w:rsidRPr="00F02125">
              <w:rPr>
                <w:color w:val="000000" w:themeColor="text1"/>
              </w:rPr>
              <w:t xml:space="preserve"> complication</w:t>
            </w:r>
            <w:r w:rsidRPr="00F02125">
              <w:rPr>
                <w:color w:val="000000" w:themeColor="text1"/>
              </w:rPr>
              <w:t xml:space="preserve"> </w:t>
            </w:r>
            <w:proofErr w:type="spellStart"/>
            <w:r w:rsidRPr="00F02125">
              <w:rPr>
                <w:color w:val="000000" w:themeColor="text1"/>
              </w:rPr>
              <w:t>develope</w:t>
            </w:r>
            <w:r>
              <w:rPr>
                <w:color w:val="000000" w:themeColor="text1"/>
              </w:rPr>
              <w:t>D</w:t>
            </w:r>
            <w:proofErr w:type="spellEnd"/>
          </w:p>
        </w:tc>
      </w:tr>
      <w:tr w:rsidR="00F02125" w14:paraId="6C3A8708" w14:textId="77777777" w:rsidTr="00F02125">
        <w:trPr>
          <w:trHeight w:val="356"/>
        </w:trPr>
        <w:tc>
          <w:tcPr>
            <w:tcW w:w="1421" w:type="dxa"/>
          </w:tcPr>
          <w:p w14:paraId="2BF513B6" w14:textId="77777777" w:rsidR="00F02125" w:rsidRDefault="00F02125" w:rsidP="00F02125">
            <w:r>
              <w:t>Li y et (2022)</w:t>
            </w:r>
          </w:p>
        </w:tc>
        <w:tc>
          <w:tcPr>
            <w:tcW w:w="1421" w:type="dxa"/>
          </w:tcPr>
          <w:p w14:paraId="7401FBB7" w14:textId="77777777" w:rsidR="00F02125" w:rsidRPr="0016786C" w:rsidRDefault="00F02125" w:rsidP="00F02125">
            <w:pPr>
              <w:pStyle w:val="ListParagraph1"/>
              <w:ind w:firstLineChars="0" w:firstLine="0"/>
              <w:rPr>
                <w:sz w:val="22"/>
              </w:rPr>
            </w:pPr>
            <w:r w:rsidRPr="0016786C">
              <w:rPr>
                <w:sz w:val="22"/>
              </w:rPr>
              <w:t>I: 4</w:t>
            </w:r>
          </w:p>
          <w:p w14:paraId="0B228A14" w14:textId="77777777" w:rsidR="00F02125" w:rsidRPr="0016786C" w:rsidRDefault="00F02125" w:rsidP="00F02125">
            <w:pPr>
              <w:pStyle w:val="ListParagraph1"/>
              <w:ind w:firstLineChars="0" w:firstLine="0"/>
              <w:rPr>
                <w:sz w:val="22"/>
              </w:rPr>
            </w:pPr>
            <w:r w:rsidRPr="0016786C">
              <w:rPr>
                <w:sz w:val="22"/>
              </w:rPr>
              <w:t>II: 7</w:t>
            </w:r>
          </w:p>
          <w:p w14:paraId="4717D8A3" w14:textId="77777777" w:rsidR="00F02125" w:rsidRPr="0016786C" w:rsidRDefault="00F02125" w:rsidP="00F02125">
            <w:pPr>
              <w:pStyle w:val="ListParagraph1"/>
              <w:ind w:firstLineChars="0" w:firstLine="0"/>
              <w:rPr>
                <w:sz w:val="22"/>
              </w:rPr>
            </w:pPr>
            <w:r w:rsidRPr="0016786C">
              <w:rPr>
                <w:sz w:val="22"/>
              </w:rPr>
              <w:t>III: 15</w:t>
            </w:r>
          </w:p>
          <w:p w14:paraId="78DEC7F8" w14:textId="77777777" w:rsidR="00F02125" w:rsidRDefault="00F02125" w:rsidP="00F02125">
            <w:r w:rsidRPr="0016786C">
              <w:t>IV: 2</w:t>
            </w:r>
          </w:p>
        </w:tc>
        <w:tc>
          <w:tcPr>
            <w:tcW w:w="1421" w:type="dxa"/>
          </w:tcPr>
          <w:p w14:paraId="15AA5E5F" w14:textId="77777777" w:rsidR="00F02125" w:rsidRDefault="00F02125" w:rsidP="00F02125">
            <w:pPr>
              <w:jc w:val="center"/>
            </w:pPr>
            <w:r>
              <w:t>2</w:t>
            </w:r>
          </w:p>
        </w:tc>
        <w:tc>
          <w:tcPr>
            <w:tcW w:w="1421" w:type="dxa"/>
          </w:tcPr>
          <w:p w14:paraId="43F31DEE" w14:textId="77777777" w:rsidR="00F02125" w:rsidRDefault="00F02125" w:rsidP="00F02125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14:paraId="60D00EDF" w14:textId="77777777" w:rsidR="00F02125" w:rsidRDefault="00F02125" w:rsidP="00F02125">
            <w:pPr>
              <w:jc w:val="center"/>
            </w:pPr>
            <w:r>
              <w:t>3</w:t>
            </w:r>
          </w:p>
        </w:tc>
        <w:tc>
          <w:tcPr>
            <w:tcW w:w="1421" w:type="dxa"/>
          </w:tcPr>
          <w:p w14:paraId="28D771EE" w14:textId="77777777" w:rsidR="00F02125" w:rsidRDefault="00F02125" w:rsidP="00F02125"/>
        </w:tc>
      </w:tr>
      <w:tr w:rsidR="00F02125" w14:paraId="472F3E60" w14:textId="77777777" w:rsidTr="00F02125">
        <w:trPr>
          <w:trHeight w:val="356"/>
        </w:trPr>
        <w:tc>
          <w:tcPr>
            <w:tcW w:w="1421" w:type="dxa"/>
          </w:tcPr>
          <w:p w14:paraId="1C5B3A5D" w14:textId="77777777" w:rsidR="00F02125" w:rsidRDefault="00F02125" w:rsidP="00F02125">
            <w:proofErr w:type="spellStart"/>
            <w:r>
              <w:t>Venkal</w:t>
            </w:r>
            <w:proofErr w:type="spellEnd"/>
            <w:r>
              <w:t xml:space="preserve"> et al (2022)</w:t>
            </w:r>
          </w:p>
        </w:tc>
        <w:tc>
          <w:tcPr>
            <w:tcW w:w="1421" w:type="dxa"/>
          </w:tcPr>
          <w:p w14:paraId="72DAD062" w14:textId="77777777" w:rsidR="00F02125" w:rsidRPr="0016786C" w:rsidRDefault="00F02125" w:rsidP="00F02125">
            <w:pPr>
              <w:pStyle w:val="ListParagraph1"/>
              <w:ind w:firstLineChars="0" w:firstLine="0"/>
              <w:rPr>
                <w:sz w:val="22"/>
              </w:rPr>
            </w:pPr>
            <w:r w:rsidRPr="0016786C">
              <w:rPr>
                <w:sz w:val="22"/>
              </w:rPr>
              <w:t xml:space="preserve">I: </w:t>
            </w:r>
            <w:r>
              <w:rPr>
                <w:sz w:val="22"/>
              </w:rPr>
              <w:t>0</w:t>
            </w:r>
          </w:p>
          <w:p w14:paraId="4F792E32" w14:textId="77777777" w:rsidR="00F02125" w:rsidRPr="0016786C" w:rsidRDefault="00F02125" w:rsidP="00F02125">
            <w:pPr>
              <w:pStyle w:val="ListParagraph1"/>
              <w:ind w:firstLineChars="0" w:firstLine="0"/>
              <w:rPr>
                <w:sz w:val="22"/>
              </w:rPr>
            </w:pPr>
            <w:r w:rsidRPr="0016786C">
              <w:rPr>
                <w:sz w:val="22"/>
              </w:rPr>
              <w:t xml:space="preserve">II: </w:t>
            </w:r>
            <w:r>
              <w:rPr>
                <w:sz w:val="22"/>
              </w:rPr>
              <w:t>3</w:t>
            </w:r>
          </w:p>
          <w:p w14:paraId="76EE11E5" w14:textId="77777777" w:rsidR="00F02125" w:rsidRPr="0016786C" w:rsidRDefault="00F02125" w:rsidP="00F02125">
            <w:pPr>
              <w:pStyle w:val="ListParagraph1"/>
              <w:ind w:firstLineChars="0" w:firstLine="0"/>
              <w:rPr>
                <w:sz w:val="22"/>
              </w:rPr>
            </w:pPr>
            <w:r w:rsidRPr="0016786C">
              <w:rPr>
                <w:sz w:val="22"/>
              </w:rPr>
              <w:t xml:space="preserve">III: </w:t>
            </w:r>
            <w:r>
              <w:rPr>
                <w:sz w:val="22"/>
              </w:rPr>
              <w:t>4</w:t>
            </w:r>
          </w:p>
          <w:p w14:paraId="26318750" w14:textId="77777777" w:rsidR="00F02125" w:rsidRDefault="00F02125" w:rsidP="00F02125">
            <w:r w:rsidRPr="0016786C">
              <w:t xml:space="preserve">IV: </w:t>
            </w:r>
            <w:r>
              <w:t>3</w:t>
            </w:r>
          </w:p>
        </w:tc>
        <w:tc>
          <w:tcPr>
            <w:tcW w:w="1421" w:type="dxa"/>
          </w:tcPr>
          <w:p w14:paraId="5520CAF9" w14:textId="77777777" w:rsidR="00F02125" w:rsidRDefault="00F02125" w:rsidP="00F02125">
            <w:pPr>
              <w:jc w:val="center"/>
            </w:pPr>
            <w:r>
              <w:t>0</w:t>
            </w:r>
          </w:p>
        </w:tc>
        <w:tc>
          <w:tcPr>
            <w:tcW w:w="1421" w:type="dxa"/>
          </w:tcPr>
          <w:p w14:paraId="66179429" w14:textId="77777777" w:rsidR="00F02125" w:rsidRDefault="00F02125" w:rsidP="00F02125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14:paraId="319BE3B4" w14:textId="77777777" w:rsidR="00F02125" w:rsidRDefault="00F02125" w:rsidP="00F02125">
            <w:pPr>
              <w:jc w:val="center"/>
            </w:pPr>
            <w:r>
              <w:t>0</w:t>
            </w:r>
          </w:p>
        </w:tc>
        <w:tc>
          <w:tcPr>
            <w:tcW w:w="1421" w:type="dxa"/>
          </w:tcPr>
          <w:p w14:paraId="447B3F11" w14:textId="77777777" w:rsidR="00F02125" w:rsidRDefault="00F02125" w:rsidP="00F02125"/>
        </w:tc>
      </w:tr>
      <w:tr w:rsidR="00F02125" w14:paraId="344B5787" w14:textId="77777777" w:rsidTr="00F02125">
        <w:trPr>
          <w:trHeight w:val="356"/>
        </w:trPr>
        <w:tc>
          <w:tcPr>
            <w:tcW w:w="1421" w:type="dxa"/>
          </w:tcPr>
          <w:p w14:paraId="7A78C27C" w14:textId="77777777" w:rsidR="00F02125" w:rsidRDefault="00F02125" w:rsidP="00F02125">
            <w:proofErr w:type="spellStart"/>
            <w:r>
              <w:t>Kezer</w:t>
            </w:r>
            <w:proofErr w:type="spellEnd"/>
            <w:r>
              <w:t xml:space="preserve"> et al (2022)</w:t>
            </w:r>
          </w:p>
        </w:tc>
        <w:tc>
          <w:tcPr>
            <w:tcW w:w="1421" w:type="dxa"/>
          </w:tcPr>
          <w:p w14:paraId="05CA188B" w14:textId="77777777" w:rsidR="00F02125" w:rsidRPr="0016786C" w:rsidRDefault="00F02125" w:rsidP="00F02125">
            <w:pPr>
              <w:pStyle w:val="ListParagraph1"/>
              <w:ind w:firstLineChars="0" w:firstLine="0"/>
              <w:rPr>
                <w:sz w:val="22"/>
              </w:rPr>
            </w:pPr>
            <w:r w:rsidRPr="0016786C">
              <w:rPr>
                <w:sz w:val="22"/>
              </w:rPr>
              <w:t xml:space="preserve">I: </w:t>
            </w:r>
            <w:r>
              <w:rPr>
                <w:sz w:val="22"/>
              </w:rPr>
              <w:t>1</w:t>
            </w:r>
          </w:p>
          <w:p w14:paraId="351C4BF6" w14:textId="77777777" w:rsidR="00F02125" w:rsidRPr="0016786C" w:rsidRDefault="00F02125" w:rsidP="00F02125">
            <w:pPr>
              <w:pStyle w:val="ListParagraph1"/>
              <w:ind w:firstLineChars="0" w:firstLine="0"/>
              <w:rPr>
                <w:sz w:val="22"/>
              </w:rPr>
            </w:pPr>
            <w:r w:rsidRPr="0016786C">
              <w:rPr>
                <w:sz w:val="22"/>
              </w:rPr>
              <w:t>II:</w:t>
            </w:r>
            <w:r>
              <w:rPr>
                <w:sz w:val="22"/>
              </w:rPr>
              <w:t>9</w:t>
            </w:r>
            <w:r w:rsidRPr="0016786C">
              <w:rPr>
                <w:sz w:val="22"/>
              </w:rPr>
              <w:t xml:space="preserve"> </w:t>
            </w:r>
          </w:p>
          <w:p w14:paraId="199AF070" w14:textId="77777777" w:rsidR="00F02125" w:rsidRPr="0016786C" w:rsidRDefault="00F02125" w:rsidP="00F02125">
            <w:pPr>
              <w:pStyle w:val="ListParagraph1"/>
              <w:ind w:firstLineChars="0" w:firstLine="0"/>
              <w:rPr>
                <w:sz w:val="22"/>
              </w:rPr>
            </w:pPr>
            <w:r w:rsidRPr="0016786C">
              <w:rPr>
                <w:sz w:val="22"/>
              </w:rPr>
              <w:t xml:space="preserve">III: </w:t>
            </w:r>
            <w:r>
              <w:rPr>
                <w:sz w:val="22"/>
              </w:rPr>
              <w:t>6</w:t>
            </w:r>
          </w:p>
          <w:p w14:paraId="6806CAE2" w14:textId="77777777" w:rsidR="00F02125" w:rsidRDefault="00F02125" w:rsidP="00F02125">
            <w:r w:rsidRPr="0016786C">
              <w:t xml:space="preserve">IV: </w:t>
            </w:r>
            <w:r>
              <w:t>0</w:t>
            </w:r>
          </w:p>
        </w:tc>
        <w:tc>
          <w:tcPr>
            <w:tcW w:w="1421" w:type="dxa"/>
          </w:tcPr>
          <w:p w14:paraId="67A223E7" w14:textId="77777777" w:rsidR="00F02125" w:rsidRDefault="00F02125" w:rsidP="00F02125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14:paraId="52485306" w14:textId="77777777" w:rsidR="00F02125" w:rsidRDefault="00F02125" w:rsidP="00F02125">
            <w:pPr>
              <w:jc w:val="center"/>
            </w:pPr>
            <w:r>
              <w:t>5</w:t>
            </w:r>
          </w:p>
        </w:tc>
        <w:tc>
          <w:tcPr>
            <w:tcW w:w="1421" w:type="dxa"/>
          </w:tcPr>
          <w:p w14:paraId="3BA5DB8E" w14:textId="77777777" w:rsidR="00F02125" w:rsidRDefault="00F02125" w:rsidP="00F02125">
            <w:pPr>
              <w:jc w:val="center"/>
            </w:pPr>
            <w:r>
              <w:t>3</w:t>
            </w:r>
          </w:p>
        </w:tc>
        <w:tc>
          <w:tcPr>
            <w:tcW w:w="1421" w:type="dxa"/>
          </w:tcPr>
          <w:p w14:paraId="64E4B046" w14:textId="77777777" w:rsidR="00F02125" w:rsidRDefault="00F02125" w:rsidP="00F02125"/>
        </w:tc>
      </w:tr>
      <w:tr w:rsidR="00F02125" w14:paraId="7E3F86CE" w14:textId="77777777" w:rsidTr="00F02125">
        <w:trPr>
          <w:trHeight w:val="356"/>
        </w:trPr>
        <w:tc>
          <w:tcPr>
            <w:tcW w:w="1421" w:type="dxa"/>
            <w:shd w:val="clear" w:color="auto" w:fill="FFF2CC" w:themeFill="accent4" w:themeFillTint="33"/>
          </w:tcPr>
          <w:p w14:paraId="4969B7AD" w14:textId="77777777" w:rsidR="00F02125" w:rsidRDefault="00F02125" w:rsidP="00F02125">
            <w:r>
              <w:t>TOTAL</w:t>
            </w:r>
          </w:p>
        </w:tc>
        <w:tc>
          <w:tcPr>
            <w:tcW w:w="1421" w:type="dxa"/>
            <w:shd w:val="clear" w:color="auto" w:fill="FFF2CC" w:themeFill="accent4" w:themeFillTint="33"/>
          </w:tcPr>
          <w:p w14:paraId="77B83552" w14:textId="77777777" w:rsidR="00F02125" w:rsidRDefault="00F02125" w:rsidP="00F02125">
            <w:pPr>
              <w:pStyle w:val="ListParagraph1"/>
              <w:ind w:firstLineChars="0" w:firstLine="0"/>
              <w:rPr>
                <w:sz w:val="22"/>
              </w:rPr>
            </w:pPr>
            <w:r>
              <w:rPr>
                <w:sz w:val="22"/>
              </w:rPr>
              <w:t>I:16</w:t>
            </w:r>
          </w:p>
          <w:p w14:paraId="70E283F2" w14:textId="77777777" w:rsidR="00F02125" w:rsidRDefault="00F02125" w:rsidP="00F02125">
            <w:pPr>
              <w:pStyle w:val="ListParagraph1"/>
              <w:ind w:firstLineChars="0" w:firstLine="0"/>
              <w:rPr>
                <w:sz w:val="22"/>
              </w:rPr>
            </w:pPr>
            <w:r>
              <w:rPr>
                <w:sz w:val="22"/>
              </w:rPr>
              <w:t>II:174</w:t>
            </w:r>
          </w:p>
          <w:p w14:paraId="3CECD02D" w14:textId="77777777" w:rsidR="00F02125" w:rsidRPr="0016786C" w:rsidRDefault="00F02125" w:rsidP="00F02125">
            <w:pPr>
              <w:pStyle w:val="ListParagraph1"/>
              <w:ind w:firstLineChars="0" w:firstLine="0"/>
              <w:rPr>
                <w:sz w:val="22"/>
              </w:rPr>
            </w:pPr>
            <w:r>
              <w:rPr>
                <w:sz w:val="22"/>
              </w:rPr>
              <w:t>III:145</w:t>
            </w:r>
          </w:p>
        </w:tc>
        <w:tc>
          <w:tcPr>
            <w:tcW w:w="1421" w:type="dxa"/>
            <w:shd w:val="clear" w:color="auto" w:fill="FFF2CC" w:themeFill="accent4" w:themeFillTint="33"/>
          </w:tcPr>
          <w:p w14:paraId="63FB3286" w14:textId="77777777" w:rsidR="00F02125" w:rsidRDefault="00F02125" w:rsidP="00F02125">
            <w:r>
              <w:t>DELBET I AVN</w:t>
            </w:r>
          </w:p>
        </w:tc>
        <w:tc>
          <w:tcPr>
            <w:tcW w:w="1421" w:type="dxa"/>
            <w:shd w:val="clear" w:color="auto" w:fill="FFF2CC" w:themeFill="accent4" w:themeFillTint="33"/>
          </w:tcPr>
          <w:p w14:paraId="36CE3943" w14:textId="77777777" w:rsidR="00F02125" w:rsidRDefault="00F02125" w:rsidP="00F02125">
            <w:r>
              <w:t>DELBET II AVN</w:t>
            </w:r>
          </w:p>
        </w:tc>
        <w:tc>
          <w:tcPr>
            <w:tcW w:w="1421" w:type="dxa"/>
            <w:shd w:val="clear" w:color="auto" w:fill="FFF2CC" w:themeFill="accent4" w:themeFillTint="33"/>
          </w:tcPr>
          <w:p w14:paraId="20779F7A" w14:textId="77777777" w:rsidR="00F02125" w:rsidRDefault="00F02125" w:rsidP="00F02125">
            <w:r>
              <w:t>DELBET III AVN</w:t>
            </w:r>
          </w:p>
        </w:tc>
        <w:tc>
          <w:tcPr>
            <w:tcW w:w="1421" w:type="dxa"/>
            <w:shd w:val="clear" w:color="auto" w:fill="auto"/>
          </w:tcPr>
          <w:p w14:paraId="282DC085" w14:textId="77777777" w:rsidR="00F02125" w:rsidRDefault="00F02125" w:rsidP="00F02125"/>
        </w:tc>
      </w:tr>
      <w:tr w:rsidR="00F02125" w14:paraId="05108814" w14:textId="77777777" w:rsidTr="00F02125">
        <w:trPr>
          <w:trHeight w:val="356"/>
        </w:trPr>
        <w:tc>
          <w:tcPr>
            <w:tcW w:w="1421" w:type="dxa"/>
            <w:shd w:val="clear" w:color="auto" w:fill="FFF2CC" w:themeFill="accent4" w:themeFillTint="33"/>
          </w:tcPr>
          <w:p w14:paraId="66237A87" w14:textId="77777777" w:rsidR="00F02125" w:rsidRDefault="00F02125" w:rsidP="00F02125"/>
        </w:tc>
        <w:tc>
          <w:tcPr>
            <w:tcW w:w="1421" w:type="dxa"/>
            <w:shd w:val="clear" w:color="auto" w:fill="FFF2CC" w:themeFill="accent4" w:themeFillTint="33"/>
          </w:tcPr>
          <w:p w14:paraId="7A208A3F" w14:textId="77777777" w:rsidR="00F02125" w:rsidRPr="0016786C" w:rsidRDefault="00F02125" w:rsidP="00F02125">
            <w:pPr>
              <w:pStyle w:val="ListParagraph1"/>
              <w:ind w:firstLineChars="0" w:firstLine="0"/>
              <w:rPr>
                <w:sz w:val="22"/>
              </w:rPr>
            </w:pPr>
          </w:p>
        </w:tc>
        <w:tc>
          <w:tcPr>
            <w:tcW w:w="1421" w:type="dxa"/>
            <w:shd w:val="clear" w:color="auto" w:fill="FFF2CC" w:themeFill="accent4" w:themeFillTint="33"/>
          </w:tcPr>
          <w:p w14:paraId="4D6480BB" w14:textId="77777777" w:rsidR="00F02125" w:rsidRDefault="00F02125" w:rsidP="00F02125">
            <w:r>
              <w:t>9/16</w:t>
            </w:r>
          </w:p>
        </w:tc>
        <w:tc>
          <w:tcPr>
            <w:tcW w:w="1421" w:type="dxa"/>
            <w:shd w:val="clear" w:color="auto" w:fill="FFF2CC" w:themeFill="accent4" w:themeFillTint="33"/>
          </w:tcPr>
          <w:p w14:paraId="23AB6AB7" w14:textId="77777777" w:rsidR="00F02125" w:rsidRDefault="00F02125" w:rsidP="00F02125">
            <w:r>
              <w:t>57/174</w:t>
            </w:r>
          </w:p>
        </w:tc>
        <w:tc>
          <w:tcPr>
            <w:tcW w:w="1421" w:type="dxa"/>
            <w:shd w:val="clear" w:color="auto" w:fill="FFF2CC" w:themeFill="accent4" w:themeFillTint="33"/>
          </w:tcPr>
          <w:p w14:paraId="0229ADB9" w14:textId="77777777" w:rsidR="00F02125" w:rsidRDefault="00F02125" w:rsidP="00F02125">
            <w:r>
              <w:t>20/145</w:t>
            </w:r>
          </w:p>
        </w:tc>
        <w:tc>
          <w:tcPr>
            <w:tcW w:w="1421" w:type="dxa"/>
          </w:tcPr>
          <w:p w14:paraId="13FA5160" w14:textId="77777777" w:rsidR="00F02125" w:rsidRDefault="00F02125" w:rsidP="00F02125"/>
        </w:tc>
      </w:tr>
    </w:tbl>
    <w:p w14:paraId="6EC59A72" w14:textId="77777777" w:rsidR="00F02125" w:rsidRDefault="00F02125"/>
    <w:p w14:paraId="5325E9CB" w14:textId="77777777" w:rsidR="00F02125" w:rsidRDefault="00F02125"/>
    <w:p w14:paraId="63A98100" w14:textId="77777777" w:rsidR="00F02125" w:rsidRDefault="00F02125"/>
    <w:p w14:paraId="7A868618" w14:textId="77777777" w:rsidR="00F02125" w:rsidRDefault="00F02125"/>
    <w:p w14:paraId="62FEB861" w14:textId="77777777" w:rsidR="00F02125" w:rsidRDefault="00F02125"/>
    <w:p w14:paraId="177F3DED" w14:textId="77777777" w:rsidR="00F02125" w:rsidRDefault="00F02125"/>
    <w:p w14:paraId="0DFC6852" w14:textId="77777777" w:rsidR="00F02125" w:rsidRDefault="00F02125"/>
    <w:p w14:paraId="178012EB" w14:textId="77777777" w:rsidR="00F02125" w:rsidRDefault="00F02125"/>
    <w:p w14:paraId="074ED8D4" w14:textId="77777777" w:rsidR="00F02125" w:rsidRDefault="00F02125"/>
    <w:p w14:paraId="2C1E1E7A" w14:textId="77777777" w:rsidR="00F02125" w:rsidRDefault="00F02125"/>
    <w:p w14:paraId="5303C38D" w14:textId="77777777" w:rsidR="00F02125" w:rsidRDefault="00F02125"/>
    <w:p w14:paraId="77AAD268" w14:textId="77777777" w:rsidR="00F02125" w:rsidRDefault="00F02125"/>
    <w:p w14:paraId="7234DFCB" w14:textId="77777777" w:rsidR="00F02125" w:rsidRDefault="00F02125"/>
    <w:p w14:paraId="7D8F9998" w14:textId="77777777" w:rsidR="00F02125" w:rsidRDefault="00F02125"/>
    <w:p w14:paraId="0799AA24" w14:textId="77777777" w:rsidR="00F02125" w:rsidRDefault="00F02125"/>
    <w:p w14:paraId="5F50B80F" w14:textId="77777777" w:rsidR="00F02125" w:rsidRDefault="00F02125"/>
    <w:p w14:paraId="67176C4C" w14:textId="77777777" w:rsidR="00F02125" w:rsidRDefault="00F02125"/>
    <w:p w14:paraId="603EB2BA" w14:textId="77777777" w:rsidR="00F02125" w:rsidRDefault="00F02125"/>
    <w:p w14:paraId="2F040DAB" w14:textId="77777777" w:rsidR="00F02125" w:rsidRDefault="00F02125"/>
    <w:p w14:paraId="478748F2" w14:textId="77777777" w:rsidR="00F02125" w:rsidRDefault="00F02125"/>
    <w:p w14:paraId="08D6E178" w14:textId="77777777" w:rsidR="00F02125" w:rsidRDefault="00F02125"/>
    <w:p w14:paraId="7692A540" w14:textId="77777777" w:rsidR="00F02125" w:rsidRDefault="00F02125"/>
    <w:p w14:paraId="45B7300B" w14:textId="77777777" w:rsidR="00F02125" w:rsidRDefault="00F02125"/>
    <w:p w14:paraId="62CBE830" w14:textId="77777777" w:rsidR="00F02125" w:rsidRDefault="00F02125"/>
    <w:p w14:paraId="205F9116" w14:textId="77777777" w:rsidR="00F02125" w:rsidRDefault="00F02125"/>
    <w:p w14:paraId="7AF1E5D4" w14:textId="77777777" w:rsidR="00F02125" w:rsidRDefault="00F02125"/>
    <w:p w14:paraId="16053194" w14:textId="77777777" w:rsidR="00F02125" w:rsidRDefault="00F02125"/>
    <w:p w14:paraId="5636C65A" w14:textId="77777777" w:rsidR="00F02125" w:rsidRDefault="00F02125"/>
    <w:p w14:paraId="3AF0478D" w14:textId="77777777" w:rsidR="00F02125" w:rsidRDefault="00F02125"/>
    <w:p w14:paraId="22F065B0" w14:textId="77777777" w:rsidR="00F02125" w:rsidRDefault="00F02125"/>
    <w:p w14:paraId="0DAC976D" w14:textId="77777777" w:rsidR="00F02125" w:rsidRDefault="00F02125"/>
    <w:p w14:paraId="17C3DDFD" w14:textId="77777777" w:rsidR="00F02125" w:rsidRDefault="00F02125"/>
    <w:p w14:paraId="4E15E506" w14:textId="47AA576B" w:rsidR="00F02125" w:rsidRDefault="00F02125" w:rsidP="00F02125">
      <w:pPr>
        <w:jc w:val="center"/>
        <w:rPr>
          <w:b/>
          <w:bCs/>
          <w:sz w:val="28"/>
          <w:szCs w:val="28"/>
          <w:u w:val="single"/>
        </w:rPr>
      </w:pPr>
      <w:proofErr w:type="gramStart"/>
      <w:r w:rsidRPr="00F02125">
        <w:rPr>
          <w:b/>
          <w:bCs/>
          <w:sz w:val="28"/>
          <w:szCs w:val="28"/>
          <w:u w:val="single"/>
        </w:rPr>
        <w:t>NON UNION</w:t>
      </w:r>
      <w:proofErr w:type="gramEnd"/>
    </w:p>
    <w:p w14:paraId="2BFAFA02" w14:textId="77777777" w:rsidR="00F02125" w:rsidRPr="00F02125" w:rsidRDefault="00F02125" w:rsidP="00F02125">
      <w:pPr>
        <w:jc w:val="center"/>
        <w:rPr>
          <w:b/>
          <w:bCs/>
          <w:sz w:val="28"/>
          <w:szCs w:val="28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1"/>
        <w:gridCol w:w="1555"/>
        <w:gridCol w:w="1421"/>
        <w:gridCol w:w="1421"/>
        <w:gridCol w:w="1421"/>
        <w:gridCol w:w="1492"/>
      </w:tblGrid>
      <w:tr w:rsidR="00F02125" w14:paraId="61B4DB39" w14:textId="77777777" w:rsidTr="009C4A72">
        <w:trPr>
          <w:trHeight w:val="712"/>
        </w:trPr>
        <w:tc>
          <w:tcPr>
            <w:tcW w:w="1421" w:type="dxa"/>
          </w:tcPr>
          <w:p w14:paraId="38FFF896" w14:textId="77777777" w:rsidR="00F02125" w:rsidRPr="00F02125" w:rsidRDefault="00F02125" w:rsidP="009C4A72">
            <w:pPr>
              <w:rPr>
                <w:b/>
                <w:bCs/>
                <w:sz w:val="28"/>
                <w:szCs w:val="28"/>
              </w:rPr>
            </w:pPr>
            <w:r w:rsidRPr="00F02125">
              <w:rPr>
                <w:b/>
                <w:bCs/>
                <w:sz w:val="28"/>
                <w:szCs w:val="28"/>
              </w:rPr>
              <w:t>STUDIES</w:t>
            </w:r>
          </w:p>
        </w:tc>
        <w:tc>
          <w:tcPr>
            <w:tcW w:w="1421" w:type="dxa"/>
          </w:tcPr>
          <w:p w14:paraId="4EF0716D" w14:textId="77777777" w:rsidR="00F02125" w:rsidRPr="00F02125" w:rsidRDefault="00F02125" w:rsidP="009C4A72">
            <w:pPr>
              <w:rPr>
                <w:b/>
                <w:bCs/>
                <w:sz w:val="28"/>
                <w:szCs w:val="28"/>
              </w:rPr>
            </w:pPr>
            <w:r w:rsidRPr="00F02125">
              <w:rPr>
                <w:b/>
                <w:bCs/>
                <w:sz w:val="28"/>
                <w:szCs w:val="28"/>
              </w:rPr>
              <w:t>TOTAL DELBERT</w:t>
            </w:r>
          </w:p>
        </w:tc>
        <w:tc>
          <w:tcPr>
            <w:tcW w:w="1421" w:type="dxa"/>
          </w:tcPr>
          <w:p w14:paraId="793C41C1" w14:textId="77777777" w:rsidR="00F02125" w:rsidRPr="00F02125" w:rsidRDefault="00F02125" w:rsidP="009C4A72">
            <w:pPr>
              <w:rPr>
                <w:b/>
                <w:bCs/>
                <w:sz w:val="28"/>
                <w:szCs w:val="28"/>
              </w:rPr>
            </w:pPr>
            <w:r w:rsidRPr="00F02125">
              <w:rPr>
                <w:b/>
                <w:bCs/>
                <w:sz w:val="28"/>
                <w:szCs w:val="28"/>
              </w:rPr>
              <w:t xml:space="preserve">TYPE I non union </w:t>
            </w:r>
          </w:p>
        </w:tc>
        <w:tc>
          <w:tcPr>
            <w:tcW w:w="1421" w:type="dxa"/>
          </w:tcPr>
          <w:p w14:paraId="17B37D2E" w14:textId="77777777" w:rsidR="00F02125" w:rsidRPr="00F02125" w:rsidRDefault="00F02125" w:rsidP="009C4A72">
            <w:pPr>
              <w:rPr>
                <w:b/>
                <w:bCs/>
                <w:sz w:val="28"/>
                <w:szCs w:val="28"/>
              </w:rPr>
            </w:pPr>
            <w:r w:rsidRPr="00F02125">
              <w:rPr>
                <w:b/>
                <w:bCs/>
                <w:sz w:val="28"/>
                <w:szCs w:val="28"/>
              </w:rPr>
              <w:t>TYPE II non union</w:t>
            </w:r>
          </w:p>
        </w:tc>
        <w:tc>
          <w:tcPr>
            <w:tcW w:w="1421" w:type="dxa"/>
          </w:tcPr>
          <w:p w14:paraId="5BD60F1F" w14:textId="77777777" w:rsidR="00F02125" w:rsidRPr="00F02125" w:rsidRDefault="00F02125" w:rsidP="009C4A72">
            <w:pPr>
              <w:rPr>
                <w:b/>
                <w:bCs/>
                <w:sz w:val="28"/>
                <w:szCs w:val="28"/>
              </w:rPr>
            </w:pPr>
            <w:r w:rsidRPr="00F02125">
              <w:rPr>
                <w:b/>
                <w:bCs/>
                <w:sz w:val="28"/>
                <w:szCs w:val="28"/>
              </w:rPr>
              <w:t>TYPE III non union</w:t>
            </w:r>
          </w:p>
        </w:tc>
        <w:tc>
          <w:tcPr>
            <w:tcW w:w="1421" w:type="dxa"/>
          </w:tcPr>
          <w:p w14:paraId="3E0F080E" w14:textId="77777777" w:rsidR="00F02125" w:rsidRPr="00F02125" w:rsidRDefault="00F02125" w:rsidP="009C4A72">
            <w:pPr>
              <w:rPr>
                <w:b/>
                <w:bCs/>
                <w:sz w:val="28"/>
                <w:szCs w:val="28"/>
              </w:rPr>
            </w:pPr>
            <w:r w:rsidRPr="00F02125">
              <w:rPr>
                <w:b/>
                <w:bCs/>
                <w:sz w:val="28"/>
                <w:szCs w:val="28"/>
              </w:rPr>
              <w:t>REMARK</w:t>
            </w:r>
          </w:p>
        </w:tc>
      </w:tr>
      <w:tr w:rsidR="00F02125" w14:paraId="6B351E10" w14:textId="77777777" w:rsidTr="009C4A72">
        <w:trPr>
          <w:trHeight w:val="356"/>
        </w:trPr>
        <w:tc>
          <w:tcPr>
            <w:tcW w:w="1421" w:type="dxa"/>
          </w:tcPr>
          <w:p w14:paraId="724B0740" w14:textId="77777777" w:rsidR="00F02125" w:rsidRDefault="00F02125" w:rsidP="009C4A72">
            <w:proofErr w:type="spellStart"/>
            <w:r w:rsidRPr="0016786C">
              <w:rPr>
                <w:color w:val="000000"/>
              </w:rPr>
              <w:t>Dendane</w:t>
            </w:r>
            <w:proofErr w:type="spellEnd"/>
            <w:r w:rsidRPr="0016786C">
              <w:rPr>
                <w:color w:val="000000"/>
              </w:rPr>
              <w:t xml:space="preserve"> et al., (2010)</w:t>
            </w:r>
          </w:p>
        </w:tc>
        <w:tc>
          <w:tcPr>
            <w:tcW w:w="1421" w:type="dxa"/>
          </w:tcPr>
          <w:p w14:paraId="43621185" w14:textId="77777777" w:rsidR="00F02125" w:rsidRPr="0016786C" w:rsidRDefault="00F02125" w:rsidP="009C4A72">
            <w:pPr>
              <w:pStyle w:val="ListParagraph1"/>
              <w:ind w:firstLineChars="0" w:firstLine="0"/>
              <w:rPr>
                <w:sz w:val="22"/>
              </w:rPr>
            </w:pPr>
            <w:r w:rsidRPr="0016786C">
              <w:rPr>
                <w:sz w:val="22"/>
              </w:rPr>
              <w:t>I: 0</w:t>
            </w:r>
          </w:p>
          <w:p w14:paraId="2446EB1E" w14:textId="77777777" w:rsidR="00F02125" w:rsidRPr="0016786C" w:rsidRDefault="00F02125" w:rsidP="009C4A72">
            <w:pPr>
              <w:pStyle w:val="ListParagraph1"/>
              <w:ind w:firstLineChars="0" w:firstLine="0"/>
              <w:rPr>
                <w:sz w:val="22"/>
              </w:rPr>
            </w:pPr>
            <w:r w:rsidRPr="0016786C">
              <w:rPr>
                <w:sz w:val="22"/>
              </w:rPr>
              <w:t>II: 9</w:t>
            </w:r>
          </w:p>
          <w:p w14:paraId="4FB6A288" w14:textId="77777777" w:rsidR="00F02125" w:rsidRPr="0016786C" w:rsidRDefault="00F02125" w:rsidP="009C4A72">
            <w:pPr>
              <w:pStyle w:val="ListParagraph1"/>
              <w:ind w:firstLineChars="0" w:firstLine="0"/>
              <w:rPr>
                <w:sz w:val="22"/>
              </w:rPr>
            </w:pPr>
            <w:r w:rsidRPr="0016786C">
              <w:rPr>
                <w:sz w:val="22"/>
              </w:rPr>
              <w:t>III: 10</w:t>
            </w:r>
          </w:p>
          <w:p w14:paraId="2C8623EF" w14:textId="77777777" w:rsidR="00F02125" w:rsidRDefault="00F02125" w:rsidP="009C4A72">
            <w:r w:rsidRPr="0016786C">
              <w:t>IV: 2</w:t>
            </w:r>
          </w:p>
        </w:tc>
        <w:tc>
          <w:tcPr>
            <w:tcW w:w="1421" w:type="dxa"/>
          </w:tcPr>
          <w:p w14:paraId="311D4A36" w14:textId="77777777" w:rsidR="00F02125" w:rsidRDefault="00F02125" w:rsidP="00F02125">
            <w:pPr>
              <w:jc w:val="center"/>
            </w:pPr>
            <w:r>
              <w:t>0</w:t>
            </w:r>
          </w:p>
        </w:tc>
        <w:tc>
          <w:tcPr>
            <w:tcW w:w="1421" w:type="dxa"/>
          </w:tcPr>
          <w:p w14:paraId="4BB4D0E9" w14:textId="77777777" w:rsidR="00F02125" w:rsidRDefault="00F02125" w:rsidP="00F02125">
            <w:pPr>
              <w:jc w:val="center"/>
            </w:pPr>
            <w:r>
              <w:t>0</w:t>
            </w:r>
          </w:p>
        </w:tc>
        <w:tc>
          <w:tcPr>
            <w:tcW w:w="1421" w:type="dxa"/>
          </w:tcPr>
          <w:p w14:paraId="72BF4592" w14:textId="77777777" w:rsidR="00F02125" w:rsidRDefault="00F02125" w:rsidP="00F02125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14:paraId="2EDCE475" w14:textId="77777777" w:rsidR="00F02125" w:rsidRDefault="00F02125" w:rsidP="009C4A72"/>
        </w:tc>
      </w:tr>
      <w:tr w:rsidR="00F02125" w14:paraId="51FF5DFF" w14:textId="77777777" w:rsidTr="009C4A72">
        <w:trPr>
          <w:trHeight w:val="356"/>
        </w:trPr>
        <w:tc>
          <w:tcPr>
            <w:tcW w:w="1421" w:type="dxa"/>
          </w:tcPr>
          <w:p w14:paraId="6FCF498A" w14:textId="77777777" w:rsidR="00F02125" w:rsidRPr="0016786C" w:rsidRDefault="00F02125" w:rsidP="009C4A72">
            <w:pPr>
              <w:pStyle w:val="ListParagraph1"/>
              <w:ind w:firstLineChars="0" w:firstLine="0"/>
              <w:jc w:val="center"/>
              <w:rPr>
                <w:sz w:val="22"/>
              </w:rPr>
            </w:pPr>
            <w:r w:rsidRPr="0016786C">
              <w:rPr>
                <w:sz w:val="22"/>
              </w:rPr>
              <w:t>Stone et al</w:t>
            </w:r>
          </w:p>
          <w:p w14:paraId="7E452B64" w14:textId="77777777" w:rsidR="00F02125" w:rsidRDefault="00F02125" w:rsidP="009C4A72">
            <w:r w:rsidRPr="0016786C">
              <w:t>(2015)</w:t>
            </w:r>
          </w:p>
        </w:tc>
        <w:tc>
          <w:tcPr>
            <w:tcW w:w="1421" w:type="dxa"/>
          </w:tcPr>
          <w:p w14:paraId="3E9E89B3" w14:textId="77777777" w:rsidR="00F02125" w:rsidRPr="0016786C" w:rsidRDefault="00F02125" w:rsidP="009C4A72">
            <w:pPr>
              <w:pStyle w:val="ListParagraph1"/>
              <w:ind w:firstLineChars="0" w:firstLine="0"/>
              <w:rPr>
                <w:sz w:val="22"/>
              </w:rPr>
            </w:pPr>
            <w:r w:rsidRPr="0016786C">
              <w:rPr>
                <w:sz w:val="22"/>
              </w:rPr>
              <w:t>I: 0</w:t>
            </w:r>
          </w:p>
          <w:p w14:paraId="631560EE" w14:textId="77777777" w:rsidR="00F02125" w:rsidRPr="0016786C" w:rsidRDefault="00F02125" w:rsidP="009C4A72">
            <w:pPr>
              <w:pStyle w:val="ListParagraph1"/>
              <w:ind w:firstLineChars="0" w:firstLine="0"/>
              <w:rPr>
                <w:sz w:val="22"/>
              </w:rPr>
            </w:pPr>
            <w:r w:rsidRPr="0016786C">
              <w:rPr>
                <w:sz w:val="22"/>
              </w:rPr>
              <w:t>II: 13</w:t>
            </w:r>
          </w:p>
          <w:p w14:paraId="4634808C" w14:textId="77777777" w:rsidR="00F02125" w:rsidRPr="0016786C" w:rsidRDefault="00F02125" w:rsidP="009C4A72">
            <w:pPr>
              <w:pStyle w:val="ListParagraph1"/>
              <w:ind w:firstLineChars="0" w:firstLine="0"/>
              <w:rPr>
                <w:sz w:val="22"/>
              </w:rPr>
            </w:pPr>
            <w:r w:rsidRPr="0016786C">
              <w:rPr>
                <w:sz w:val="22"/>
              </w:rPr>
              <w:t>III: 8</w:t>
            </w:r>
          </w:p>
          <w:p w14:paraId="67345EE3" w14:textId="77777777" w:rsidR="00F02125" w:rsidRDefault="00F02125" w:rsidP="009C4A72">
            <w:r w:rsidRPr="0016786C">
              <w:t>IV: 1</w:t>
            </w:r>
          </w:p>
        </w:tc>
        <w:tc>
          <w:tcPr>
            <w:tcW w:w="1421" w:type="dxa"/>
          </w:tcPr>
          <w:p w14:paraId="5F29171C" w14:textId="77777777" w:rsidR="00F02125" w:rsidRDefault="00F02125" w:rsidP="00F02125">
            <w:pPr>
              <w:jc w:val="center"/>
            </w:pPr>
            <w:r>
              <w:t>0</w:t>
            </w:r>
          </w:p>
        </w:tc>
        <w:tc>
          <w:tcPr>
            <w:tcW w:w="1421" w:type="dxa"/>
          </w:tcPr>
          <w:p w14:paraId="4668758C" w14:textId="77777777" w:rsidR="00F02125" w:rsidRDefault="00F02125" w:rsidP="00F02125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14:paraId="307256AC" w14:textId="77777777" w:rsidR="00F02125" w:rsidRDefault="00F02125" w:rsidP="00F02125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14:paraId="2D73E405" w14:textId="77777777" w:rsidR="00F02125" w:rsidRDefault="00F02125" w:rsidP="009C4A72"/>
        </w:tc>
      </w:tr>
      <w:tr w:rsidR="00F02125" w14:paraId="26521276" w14:textId="77777777" w:rsidTr="009C4A72">
        <w:trPr>
          <w:trHeight w:val="356"/>
        </w:trPr>
        <w:tc>
          <w:tcPr>
            <w:tcW w:w="1421" w:type="dxa"/>
          </w:tcPr>
          <w:p w14:paraId="4CC5D2BB" w14:textId="77777777" w:rsidR="00F02125" w:rsidRDefault="00F02125" w:rsidP="009C4A72">
            <w:r w:rsidRPr="0016786C">
              <w:t>Song (2020)</w:t>
            </w:r>
          </w:p>
        </w:tc>
        <w:tc>
          <w:tcPr>
            <w:tcW w:w="1421" w:type="dxa"/>
          </w:tcPr>
          <w:p w14:paraId="5C323AA1" w14:textId="77777777" w:rsidR="00F02125" w:rsidRPr="0016786C" w:rsidRDefault="00F02125" w:rsidP="009C4A72">
            <w:pPr>
              <w:pStyle w:val="ListParagraph1"/>
              <w:ind w:firstLineChars="0" w:firstLine="0"/>
              <w:rPr>
                <w:sz w:val="22"/>
              </w:rPr>
            </w:pPr>
            <w:r w:rsidRPr="0016786C">
              <w:rPr>
                <w:sz w:val="22"/>
              </w:rPr>
              <w:t>I: 0</w:t>
            </w:r>
          </w:p>
          <w:p w14:paraId="0E002582" w14:textId="77777777" w:rsidR="00F02125" w:rsidRPr="0016786C" w:rsidRDefault="00F02125" w:rsidP="009C4A72">
            <w:pPr>
              <w:pStyle w:val="ListParagraph1"/>
              <w:ind w:firstLineChars="0" w:firstLine="0"/>
              <w:rPr>
                <w:sz w:val="22"/>
              </w:rPr>
            </w:pPr>
            <w:r w:rsidRPr="0016786C">
              <w:rPr>
                <w:sz w:val="22"/>
              </w:rPr>
              <w:t>II: 15</w:t>
            </w:r>
          </w:p>
          <w:p w14:paraId="36AB98BC" w14:textId="77777777" w:rsidR="00F02125" w:rsidRPr="0016786C" w:rsidRDefault="00F02125" w:rsidP="009C4A72">
            <w:pPr>
              <w:pStyle w:val="ListParagraph1"/>
              <w:ind w:firstLineChars="0" w:firstLine="0"/>
              <w:rPr>
                <w:sz w:val="22"/>
              </w:rPr>
            </w:pPr>
            <w:r w:rsidRPr="0016786C">
              <w:rPr>
                <w:sz w:val="22"/>
              </w:rPr>
              <w:t>III: 12</w:t>
            </w:r>
          </w:p>
          <w:p w14:paraId="700F3A16" w14:textId="77777777" w:rsidR="00F02125" w:rsidRDefault="00F02125" w:rsidP="009C4A72">
            <w:r w:rsidRPr="0016786C">
              <w:t>IV: 0</w:t>
            </w:r>
          </w:p>
        </w:tc>
        <w:tc>
          <w:tcPr>
            <w:tcW w:w="1421" w:type="dxa"/>
          </w:tcPr>
          <w:p w14:paraId="13345D60" w14:textId="77777777" w:rsidR="00F02125" w:rsidRDefault="00F02125" w:rsidP="00F02125">
            <w:pPr>
              <w:jc w:val="center"/>
            </w:pPr>
            <w:r>
              <w:t>0</w:t>
            </w:r>
          </w:p>
        </w:tc>
        <w:tc>
          <w:tcPr>
            <w:tcW w:w="1421" w:type="dxa"/>
          </w:tcPr>
          <w:p w14:paraId="5AEED742" w14:textId="77777777" w:rsidR="00F02125" w:rsidRDefault="00F02125" w:rsidP="00F02125">
            <w:pPr>
              <w:jc w:val="center"/>
            </w:pPr>
            <w:r>
              <w:t>2</w:t>
            </w:r>
          </w:p>
        </w:tc>
        <w:tc>
          <w:tcPr>
            <w:tcW w:w="1421" w:type="dxa"/>
          </w:tcPr>
          <w:p w14:paraId="17C4DF56" w14:textId="77777777" w:rsidR="00F02125" w:rsidRDefault="00F02125" w:rsidP="00F02125">
            <w:pPr>
              <w:jc w:val="center"/>
            </w:pPr>
            <w:r>
              <w:t>0</w:t>
            </w:r>
          </w:p>
        </w:tc>
        <w:tc>
          <w:tcPr>
            <w:tcW w:w="1421" w:type="dxa"/>
          </w:tcPr>
          <w:p w14:paraId="76B8B058" w14:textId="77777777" w:rsidR="00F02125" w:rsidRDefault="00F02125" w:rsidP="009C4A72"/>
        </w:tc>
      </w:tr>
      <w:tr w:rsidR="00F02125" w14:paraId="56428721" w14:textId="77777777" w:rsidTr="009C4A72">
        <w:trPr>
          <w:trHeight w:val="356"/>
        </w:trPr>
        <w:tc>
          <w:tcPr>
            <w:tcW w:w="1421" w:type="dxa"/>
          </w:tcPr>
          <w:p w14:paraId="359B0153" w14:textId="77777777" w:rsidR="00F02125" w:rsidRPr="0016786C" w:rsidRDefault="00F02125" w:rsidP="009C4A72">
            <w:pPr>
              <w:pStyle w:val="ListParagraph1"/>
              <w:ind w:firstLineChars="0" w:firstLine="0"/>
              <w:jc w:val="center"/>
              <w:rPr>
                <w:sz w:val="22"/>
              </w:rPr>
            </w:pPr>
            <w:r w:rsidRPr="0016786C">
              <w:rPr>
                <w:sz w:val="22"/>
              </w:rPr>
              <w:t>Dai et al</w:t>
            </w:r>
          </w:p>
          <w:p w14:paraId="168E996F" w14:textId="77777777" w:rsidR="00F02125" w:rsidRDefault="00F02125" w:rsidP="009C4A72">
            <w:r w:rsidRPr="0016786C">
              <w:rPr>
                <w:color w:val="000000"/>
              </w:rPr>
              <w:t>(2020)</w:t>
            </w:r>
          </w:p>
        </w:tc>
        <w:tc>
          <w:tcPr>
            <w:tcW w:w="1421" w:type="dxa"/>
          </w:tcPr>
          <w:p w14:paraId="77A0E75A" w14:textId="77777777" w:rsidR="00F02125" w:rsidRPr="0016786C" w:rsidRDefault="00F02125" w:rsidP="009C4A72">
            <w:pPr>
              <w:pStyle w:val="ListParagraph1"/>
              <w:ind w:firstLineChars="0" w:firstLine="0"/>
              <w:rPr>
                <w:sz w:val="22"/>
              </w:rPr>
            </w:pPr>
            <w:r w:rsidRPr="0016786C">
              <w:rPr>
                <w:sz w:val="22"/>
              </w:rPr>
              <w:t>I: 1</w:t>
            </w:r>
          </w:p>
          <w:p w14:paraId="72D85217" w14:textId="77777777" w:rsidR="00F02125" w:rsidRPr="0016786C" w:rsidRDefault="00F02125" w:rsidP="009C4A72">
            <w:pPr>
              <w:pStyle w:val="ListParagraph1"/>
              <w:ind w:firstLineChars="0" w:firstLine="0"/>
              <w:rPr>
                <w:sz w:val="22"/>
              </w:rPr>
            </w:pPr>
            <w:r w:rsidRPr="0016786C">
              <w:rPr>
                <w:sz w:val="22"/>
              </w:rPr>
              <w:t>II: 25</w:t>
            </w:r>
          </w:p>
          <w:p w14:paraId="6FD239DC" w14:textId="77777777" w:rsidR="00F02125" w:rsidRPr="0016786C" w:rsidRDefault="00F02125" w:rsidP="009C4A72">
            <w:pPr>
              <w:pStyle w:val="ListParagraph1"/>
              <w:ind w:firstLineChars="0" w:firstLine="0"/>
              <w:rPr>
                <w:sz w:val="22"/>
              </w:rPr>
            </w:pPr>
            <w:r w:rsidRPr="0016786C">
              <w:rPr>
                <w:sz w:val="22"/>
              </w:rPr>
              <w:t>III: 18</w:t>
            </w:r>
          </w:p>
          <w:p w14:paraId="6F029059" w14:textId="77777777" w:rsidR="00F02125" w:rsidRDefault="00F02125" w:rsidP="009C4A72">
            <w:r w:rsidRPr="0016786C">
              <w:t>IV: 0</w:t>
            </w:r>
          </w:p>
        </w:tc>
        <w:tc>
          <w:tcPr>
            <w:tcW w:w="1421" w:type="dxa"/>
          </w:tcPr>
          <w:p w14:paraId="5068A808" w14:textId="77777777" w:rsidR="00F02125" w:rsidRDefault="00F02125" w:rsidP="00F02125">
            <w:pPr>
              <w:jc w:val="center"/>
            </w:pPr>
            <w:r>
              <w:t>0</w:t>
            </w:r>
          </w:p>
        </w:tc>
        <w:tc>
          <w:tcPr>
            <w:tcW w:w="1421" w:type="dxa"/>
          </w:tcPr>
          <w:p w14:paraId="5A0324EE" w14:textId="77777777" w:rsidR="00F02125" w:rsidRDefault="00F02125" w:rsidP="00F02125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14:paraId="45AC9920" w14:textId="77777777" w:rsidR="00F02125" w:rsidRDefault="00F02125" w:rsidP="00F02125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14:paraId="097B323A" w14:textId="77777777" w:rsidR="00F02125" w:rsidRDefault="00F02125" w:rsidP="009C4A72"/>
        </w:tc>
      </w:tr>
      <w:tr w:rsidR="00F02125" w14:paraId="2B914C2D" w14:textId="77777777" w:rsidTr="00F02125">
        <w:trPr>
          <w:trHeight w:val="356"/>
        </w:trPr>
        <w:tc>
          <w:tcPr>
            <w:tcW w:w="1421" w:type="dxa"/>
            <w:shd w:val="clear" w:color="auto" w:fill="FFF2CC" w:themeFill="accent4" w:themeFillTint="33"/>
          </w:tcPr>
          <w:p w14:paraId="5146CF55" w14:textId="77777777" w:rsidR="00F02125" w:rsidRDefault="00F02125" w:rsidP="009C4A72">
            <w:r>
              <w:t>TOTAL</w:t>
            </w:r>
          </w:p>
        </w:tc>
        <w:tc>
          <w:tcPr>
            <w:tcW w:w="1421" w:type="dxa"/>
            <w:shd w:val="clear" w:color="auto" w:fill="FFF2CC" w:themeFill="accent4" w:themeFillTint="33"/>
          </w:tcPr>
          <w:p w14:paraId="248CE19F" w14:textId="77777777" w:rsidR="00F02125" w:rsidRDefault="00F02125" w:rsidP="009C4A72">
            <w:pPr>
              <w:pStyle w:val="ListParagraph1"/>
              <w:ind w:firstLineChars="0" w:firstLine="0"/>
              <w:rPr>
                <w:sz w:val="22"/>
              </w:rPr>
            </w:pPr>
            <w:r>
              <w:rPr>
                <w:sz w:val="22"/>
              </w:rPr>
              <w:t>I:16</w:t>
            </w:r>
          </w:p>
          <w:p w14:paraId="4BB86043" w14:textId="77777777" w:rsidR="00F02125" w:rsidRDefault="00F02125" w:rsidP="009C4A72">
            <w:pPr>
              <w:pStyle w:val="ListParagraph1"/>
              <w:ind w:firstLineChars="0" w:firstLine="0"/>
              <w:rPr>
                <w:sz w:val="22"/>
              </w:rPr>
            </w:pPr>
            <w:r>
              <w:rPr>
                <w:sz w:val="22"/>
              </w:rPr>
              <w:t>II:174</w:t>
            </w:r>
          </w:p>
          <w:p w14:paraId="7B51B976" w14:textId="77777777" w:rsidR="00F02125" w:rsidRPr="0016786C" w:rsidRDefault="00F02125" w:rsidP="009C4A72">
            <w:pPr>
              <w:pStyle w:val="ListParagraph1"/>
              <w:ind w:firstLineChars="0" w:firstLine="0"/>
              <w:rPr>
                <w:sz w:val="22"/>
              </w:rPr>
            </w:pPr>
            <w:r>
              <w:rPr>
                <w:sz w:val="22"/>
              </w:rPr>
              <w:t>III:145</w:t>
            </w:r>
          </w:p>
        </w:tc>
        <w:tc>
          <w:tcPr>
            <w:tcW w:w="1421" w:type="dxa"/>
            <w:shd w:val="clear" w:color="auto" w:fill="FFF2CC" w:themeFill="accent4" w:themeFillTint="33"/>
          </w:tcPr>
          <w:p w14:paraId="0944DCE1" w14:textId="77777777" w:rsidR="00F02125" w:rsidRDefault="00F02125" w:rsidP="009C4A72">
            <w:r>
              <w:t>DELBET I non union</w:t>
            </w:r>
          </w:p>
        </w:tc>
        <w:tc>
          <w:tcPr>
            <w:tcW w:w="1421" w:type="dxa"/>
            <w:shd w:val="clear" w:color="auto" w:fill="FFF2CC" w:themeFill="accent4" w:themeFillTint="33"/>
          </w:tcPr>
          <w:p w14:paraId="31DA64B4" w14:textId="77777777" w:rsidR="00F02125" w:rsidRDefault="00F02125" w:rsidP="009C4A72">
            <w:r>
              <w:t xml:space="preserve">DELBET II non union </w:t>
            </w:r>
          </w:p>
        </w:tc>
        <w:tc>
          <w:tcPr>
            <w:tcW w:w="1421" w:type="dxa"/>
            <w:shd w:val="clear" w:color="auto" w:fill="FFF2CC" w:themeFill="accent4" w:themeFillTint="33"/>
          </w:tcPr>
          <w:p w14:paraId="22561360" w14:textId="77777777" w:rsidR="00F02125" w:rsidRDefault="00F02125" w:rsidP="009C4A72">
            <w:r>
              <w:t>DELBET III non union</w:t>
            </w:r>
          </w:p>
        </w:tc>
        <w:tc>
          <w:tcPr>
            <w:tcW w:w="1421" w:type="dxa"/>
          </w:tcPr>
          <w:p w14:paraId="5B321660" w14:textId="77777777" w:rsidR="00F02125" w:rsidRDefault="00F02125" w:rsidP="009C4A72"/>
        </w:tc>
      </w:tr>
      <w:tr w:rsidR="00F02125" w14:paraId="31E75F37" w14:textId="77777777" w:rsidTr="00F02125">
        <w:trPr>
          <w:trHeight w:val="356"/>
        </w:trPr>
        <w:tc>
          <w:tcPr>
            <w:tcW w:w="1421" w:type="dxa"/>
            <w:shd w:val="clear" w:color="auto" w:fill="FFF2CC" w:themeFill="accent4" w:themeFillTint="33"/>
          </w:tcPr>
          <w:p w14:paraId="00241206" w14:textId="77777777" w:rsidR="00F02125" w:rsidRDefault="00F02125" w:rsidP="009C4A72"/>
        </w:tc>
        <w:tc>
          <w:tcPr>
            <w:tcW w:w="1421" w:type="dxa"/>
            <w:shd w:val="clear" w:color="auto" w:fill="FFF2CC" w:themeFill="accent4" w:themeFillTint="33"/>
          </w:tcPr>
          <w:p w14:paraId="02D42216" w14:textId="77777777" w:rsidR="00F02125" w:rsidRPr="0016786C" w:rsidRDefault="00F02125" w:rsidP="009C4A72">
            <w:pPr>
              <w:pStyle w:val="ListParagraph1"/>
              <w:ind w:firstLineChars="0" w:firstLine="0"/>
              <w:rPr>
                <w:sz w:val="22"/>
              </w:rPr>
            </w:pPr>
          </w:p>
        </w:tc>
        <w:tc>
          <w:tcPr>
            <w:tcW w:w="1421" w:type="dxa"/>
            <w:shd w:val="clear" w:color="auto" w:fill="FFF2CC" w:themeFill="accent4" w:themeFillTint="33"/>
          </w:tcPr>
          <w:p w14:paraId="1F2C586C" w14:textId="77777777" w:rsidR="00F02125" w:rsidRDefault="00F02125" w:rsidP="009C4A72">
            <w:r>
              <w:t>0</w:t>
            </w:r>
          </w:p>
        </w:tc>
        <w:tc>
          <w:tcPr>
            <w:tcW w:w="1421" w:type="dxa"/>
            <w:shd w:val="clear" w:color="auto" w:fill="FFF2CC" w:themeFill="accent4" w:themeFillTint="33"/>
          </w:tcPr>
          <w:p w14:paraId="0348F274" w14:textId="77777777" w:rsidR="00F02125" w:rsidRDefault="00F02125" w:rsidP="009C4A72">
            <w:r>
              <w:t>4</w:t>
            </w:r>
          </w:p>
        </w:tc>
        <w:tc>
          <w:tcPr>
            <w:tcW w:w="1421" w:type="dxa"/>
            <w:shd w:val="clear" w:color="auto" w:fill="FFF2CC" w:themeFill="accent4" w:themeFillTint="33"/>
          </w:tcPr>
          <w:p w14:paraId="208A0DD1" w14:textId="77777777" w:rsidR="00F02125" w:rsidRDefault="00F02125" w:rsidP="009C4A72">
            <w:r>
              <w:t>3</w:t>
            </w:r>
          </w:p>
        </w:tc>
        <w:tc>
          <w:tcPr>
            <w:tcW w:w="1421" w:type="dxa"/>
          </w:tcPr>
          <w:p w14:paraId="6B40D990" w14:textId="77777777" w:rsidR="00F02125" w:rsidRDefault="00F02125" w:rsidP="009C4A72"/>
        </w:tc>
      </w:tr>
    </w:tbl>
    <w:p w14:paraId="143C8073" w14:textId="77777777" w:rsidR="00F02125" w:rsidRDefault="00F02125" w:rsidP="00F02125"/>
    <w:p w14:paraId="25457B12" w14:textId="77777777" w:rsidR="00F02125" w:rsidRDefault="00F02125"/>
    <w:p w14:paraId="064128BD" w14:textId="77777777" w:rsidR="00F02125" w:rsidRDefault="00F02125" w:rsidP="00F02125">
      <w:pPr>
        <w:rPr>
          <w:b/>
          <w:bCs/>
          <w:u w:val="single"/>
        </w:rPr>
      </w:pPr>
    </w:p>
    <w:p w14:paraId="6DEF0AF8" w14:textId="77777777" w:rsidR="00F02125" w:rsidRDefault="00F02125" w:rsidP="00F02125">
      <w:pPr>
        <w:rPr>
          <w:b/>
          <w:bCs/>
          <w:u w:val="single"/>
        </w:rPr>
      </w:pPr>
    </w:p>
    <w:p w14:paraId="2B1AC559" w14:textId="77777777" w:rsidR="00F02125" w:rsidRDefault="00F02125" w:rsidP="00F02125">
      <w:pPr>
        <w:rPr>
          <w:b/>
          <w:bCs/>
          <w:u w:val="single"/>
        </w:rPr>
      </w:pPr>
    </w:p>
    <w:p w14:paraId="69751176" w14:textId="77777777" w:rsidR="00F02125" w:rsidRDefault="00F02125" w:rsidP="00F02125">
      <w:pPr>
        <w:rPr>
          <w:b/>
          <w:bCs/>
          <w:u w:val="single"/>
        </w:rPr>
      </w:pPr>
    </w:p>
    <w:p w14:paraId="6A08AE57" w14:textId="77777777" w:rsidR="00F02125" w:rsidRDefault="00F02125" w:rsidP="00F02125">
      <w:pPr>
        <w:rPr>
          <w:b/>
          <w:bCs/>
          <w:u w:val="single"/>
        </w:rPr>
      </w:pPr>
    </w:p>
    <w:p w14:paraId="4C5798B5" w14:textId="77777777" w:rsidR="00F02125" w:rsidRDefault="00F02125" w:rsidP="00F02125">
      <w:pPr>
        <w:rPr>
          <w:b/>
          <w:bCs/>
          <w:u w:val="single"/>
        </w:rPr>
      </w:pPr>
    </w:p>
    <w:p w14:paraId="6BBD0477" w14:textId="77777777" w:rsidR="00F02125" w:rsidRDefault="00F02125" w:rsidP="00F02125">
      <w:pPr>
        <w:rPr>
          <w:b/>
          <w:bCs/>
          <w:u w:val="single"/>
        </w:rPr>
      </w:pPr>
    </w:p>
    <w:p w14:paraId="272E65CD" w14:textId="77777777" w:rsidR="00F02125" w:rsidRDefault="00F02125" w:rsidP="00F02125">
      <w:pPr>
        <w:rPr>
          <w:b/>
          <w:bCs/>
          <w:u w:val="single"/>
        </w:rPr>
      </w:pPr>
    </w:p>
    <w:p w14:paraId="4E6C5EB2" w14:textId="77777777" w:rsidR="00F02125" w:rsidRDefault="00F02125" w:rsidP="00F02125">
      <w:pPr>
        <w:rPr>
          <w:b/>
          <w:bCs/>
          <w:u w:val="single"/>
        </w:rPr>
      </w:pPr>
    </w:p>
    <w:p w14:paraId="0B409508" w14:textId="77777777" w:rsidR="00F02125" w:rsidRDefault="00F02125" w:rsidP="00F02125">
      <w:pPr>
        <w:rPr>
          <w:b/>
          <w:bCs/>
          <w:u w:val="single"/>
        </w:rPr>
      </w:pPr>
    </w:p>
    <w:p w14:paraId="30049520" w14:textId="77777777" w:rsidR="00F02125" w:rsidRDefault="00F02125" w:rsidP="00F02125">
      <w:pPr>
        <w:rPr>
          <w:b/>
          <w:bCs/>
          <w:u w:val="single"/>
        </w:rPr>
      </w:pPr>
    </w:p>
    <w:p w14:paraId="4E3E04CF" w14:textId="77777777" w:rsidR="00F02125" w:rsidRDefault="00F02125" w:rsidP="00F02125">
      <w:pPr>
        <w:rPr>
          <w:b/>
          <w:bCs/>
          <w:u w:val="single"/>
        </w:rPr>
      </w:pPr>
    </w:p>
    <w:p w14:paraId="31E58AFC" w14:textId="77777777" w:rsidR="00F02125" w:rsidRDefault="00F02125" w:rsidP="00F02125">
      <w:pPr>
        <w:rPr>
          <w:b/>
          <w:bCs/>
          <w:u w:val="single"/>
        </w:rPr>
      </w:pPr>
    </w:p>
    <w:p w14:paraId="1977EFAF" w14:textId="77777777" w:rsidR="00F02125" w:rsidRDefault="00F02125" w:rsidP="00F02125">
      <w:pPr>
        <w:rPr>
          <w:b/>
          <w:bCs/>
          <w:u w:val="single"/>
        </w:rPr>
      </w:pPr>
    </w:p>
    <w:p w14:paraId="1C0418A1" w14:textId="77777777" w:rsidR="00F02125" w:rsidRDefault="00F02125" w:rsidP="00F02125">
      <w:pPr>
        <w:rPr>
          <w:b/>
          <w:bCs/>
          <w:u w:val="single"/>
        </w:rPr>
      </w:pPr>
    </w:p>
    <w:p w14:paraId="5D0CA64E" w14:textId="77777777" w:rsidR="00F02125" w:rsidRDefault="00F02125" w:rsidP="00F02125">
      <w:pPr>
        <w:rPr>
          <w:b/>
          <w:bCs/>
          <w:u w:val="single"/>
        </w:rPr>
      </w:pPr>
    </w:p>
    <w:p w14:paraId="58911586" w14:textId="77777777" w:rsidR="00F02125" w:rsidRDefault="00F02125" w:rsidP="00F02125">
      <w:pPr>
        <w:rPr>
          <w:b/>
          <w:bCs/>
          <w:u w:val="single"/>
        </w:rPr>
      </w:pPr>
    </w:p>
    <w:p w14:paraId="2E70697A" w14:textId="77777777" w:rsidR="00F02125" w:rsidRDefault="00F02125" w:rsidP="00F02125">
      <w:pPr>
        <w:rPr>
          <w:b/>
          <w:bCs/>
          <w:u w:val="single"/>
        </w:rPr>
      </w:pPr>
    </w:p>
    <w:p w14:paraId="5C5E8249" w14:textId="77777777" w:rsidR="00F02125" w:rsidRDefault="00F02125" w:rsidP="00F02125">
      <w:pPr>
        <w:rPr>
          <w:b/>
          <w:bCs/>
          <w:u w:val="single"/>
        </w:rPr>
      </w:pPr>
    </w:p>
    <w:p w14:paraId="45DD641A" w14:textId="77777777" w:rsidR="00F02125" w:rsidRDefault="00F02125" w:rsidP="00F02125">
      <w:pPr>
        <w:rPr>
          <w:b/>
          <w:bCs/>
          <w:u w:val="single"/>
        </w:rPr>
      </w:pPr>
    </w:p>
    <w:p w14:paraId="555CD2A2" w14:textId="77777777" w:rsidR="00F02125" w:rsidRDefault="00F02125" w:rsidP="00F02125">
      <w:pPr>
        <w:rPr>
          <w:b/>
          <w:bCs/>
          <w:u w:val="single"/>
        </w:rPr>
      </w:pPr>
    </w:p>
    <w:p w14:paraId="3B11BF7D" w14:textId="3454C53A" w:rsidR="00F02125" w:rsidRPr="00F02125" w:rsidRDefault="00F02125" w:rsidP="00F02125">
      <w:pPr>
        <w:jc w:val="center"/>
        <w:rPr>
          <w:b/>
          <w:bCs/>
          <w:sz w:val="28"/>
          <w:szCs w:val="28"/>
          <w:u w:val="single"/>
        </w:rPr>
      </w:pPr>
      <w:r w:rsidRPr="00F02125">
        <w:rPr>
          <w:b/>
          <w:bCs/>
          <w:sz w:val="28"/>
          <w:szCs w:val="28"/>
          <w:u w:val="single"/>
        </w:rPr>
        <w:t>COXA VARA</w:t>
      </w:r>
    </w:p>
    <w:p w14:paraId="32EBFA33" w14:textId="77777777" w:rsidR="00F02125" w:rsidRDefault="00F02125" w:rsidP="00F0212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1"/>
        <w:gridCol w:w="1421"/>
        <w:gridCol w:w="1421"/>
        <w:gridCol w:w="1421"/>
        <w:gridCol w:w="1421"/>
        <w:gridCol w:w="1421"/>
      </w:tblGrid>
      <w:tr w:rsidR="00F02125" w14:paraId="587EDAA8" w14:textId="77777777" w:rsidTr="009C4A72">
        <w:trPr>
          <w:trHeight w:val="712"/>
        </w:trPr>
        <w:tc>
          <w:tcPr>
            <w:tcW w:w="1421" w:type="dxa"/>
          </w:tcPr>
          <w:p w14:paraId="21EA3D90" w14:textId="77777777" w:rsidR="00F02125" w:rsidRDefault="00F02125" w:rsidP="009C4A72">
            <w:r>
              <w:t>STUDIES</w:t>
            </w:r>
          </w:p>
        </w:tc>
        <w:tc>
          <w:tcPr>
            <w:tcW w:w="1421" w:type="dxa"/>
          </w:tcPr>
          <w:p w14:paraId="32487848" w14:textId="77777777" w:rsidR="00F02125" w:rsidRDefault="00F02125" w:rsidP="009C4A72">
            <w:r>
              <w:t>TOTAL DELBERT</w:t>
            </w:r>
          </w:p>
        </w:tc>
        <w:tc>
          <w:tcPr>
            <w:tcW w:w="1421" w:type="dxa"/>
          </w:tcPr>
          <w:p w14:paraId="213B3A20" w14:textId="77777777" w:rsidR="00F02125" w:rsidRDefault="00F02125" w:rsidP="009C4A72">
            <w:r>
              <w:t xml:space="preserve">TYPE I CV </w:t>
            </w:r>
          </w:p>
        </w:tc>
        <w:tc>
          <w:tcPr>
            <w:tcW w:w="1421" w:type="dxa"/>
          </w:tcPr>
          <w:p w14:paraId="78319A8A" w14:textId="77777777" w:rsidR="00F02125" w:rsidRDefault="00F02125" w:rsidP="009C4A72">
            <w:r>
              <w:t>TYPE II CV</w:t>
            </w:r>
          </w:p>
        </w:tc>
        <w:tc>
          <w:tcPr>
            <w:tcW w:w="1421" w:type="dxa"/>
          </w:tcPr>
          <w:p w14:paraId="220293D3" w14:textId="77777777" w:rsidR="00F02125" w:rsidRDefault="00F02125" w:rsidP="009C4A72">
            <w:r>
              <w:t>TYPE III CV</w:t>
            </w:r>
          </w:p>
        </w:tc>
        <w:tc>
          <w:tcPr>
            <w:tcW w:w="1421" w:type="dxa"/>
          </w:tcPr>
          <w:p w14:paraId="57EDCA83" w14:textId="77777777" w:rsidR="00F02125" w:rsidRDefault="00F02125" w:rsidP="009C4A72">
            <w:r>
              <w:t>REMARK</w:t>
            </w:r>
          </w:p>
        </w:tc>
      </w:tr>
      <w:tr w:rsidR="00F02125" w14:paraId="24DF1D83" w14:textId="77777777" w:rsidTr="009C4A72">
        <w:trPr>
          <w:trHeight w:val="356"/>
        </w:trPr>
        <w:tc>
          <w:tcPr>
            <w:tcW w:w="1421" w:type="dxa"/>
          </w:tcPr>
          <w:p w14:paraId="15973B6C" w14:textId="77777777" w:rsidR="00F02125" w:rsidRPr="0016786C" w:rsidRDefault="00F02125" w:rsidP="009C4A72">
            <w:pPr>
              <w:pStyle w:val="ListParagraph1"/>
              <w:ind w:firstLineChars="0" w:firstLine="0"/>
              <w:jc w:val="center"/>
              <w:rPr>
                <w:sz w:val="22"/>
              </w:rPr>
            </w:pPr>
            <w:r w:rsidRPr="0016786C">
              <w:rPr>
                <w:sz w:val="22"/>
              </w:rPr>
              <w:t>Moon et al</w:t>
            </w:r>
          </w:p>
          <w:p w14:paraId="65CF5049" w14:textId="77777777" w:rsidR="00F02125" w:rsidRPr="0016786C" w:rsidRDefault="00F02125" w:rsidP="009C4A72">
            <w:pPr>
              <w:rPr>
                <w:color w:val="000000"/>
              </w:rPr>
            </w:pPr>
            <w:r w:rsidRPr="0016786C">
              <w:t>(2006)</w:t>
            </w:r>
          </w:p>
        </w:tc>
        <w:tc>
          <w:tcPr>
            <w:tcW w:w="1421" w:type="dxa"/>
          </w:tcPr>
          <w:p w14:paraId="5D47E73F" w14:textId="77777777" w:rsidR="00F02125" w:rsidRPr="0016786C" w:rsidRDefault="00F02125" w:rsidP="009C4A72">
            <w:pPr>
              <w:pStyle w:val="ListParagraph1"/>
              <w:ind w:firstLineChars="0" w:firstLine="0"/>
              <w:rPr>
                <w:sz w:val="22"/>
              </w:rPr>
            </w:pPr>
            <w:r w:rsidRPr="0016786C">
              <w:rPr>
                <w:sz w:val="22"/>
              </w:rPr>
              <w:t>I: 0</w:t>
            </w:r>
          </w:p>
          <w:p w14:paraId="2A7F36DA" w14:textId="77777777" w:rsidR="00F02125" w:rsidRPr="0016786C" w:rsidRDefault="00F02125" w:rsidP="009C4A72">
            <w:pPr>
              <w:pStyle w:val="ListParagraph1"/>
              <w:ind w:firstLineChars="0" w:firstLine="0"/>
              <w:rPr>
                <w:sz w:val="22"/>
              </w:rPr>
            </w:pPr>
            <w:r w:rsidRPr="0016786C">
              <w:rPr>
                <w:sz w:val="22"/>
              </w:rPr>
              <w:t>II: 8</w:t>
            </w:r>
          </w:p>
          <w:p w14:paraId="6D68104D" w14:textId="77777777" w:rsidR="00F02125" w:rsidRPr="0016786C" w:rsidRDefault="00F02125" w:rsidP="009C4A72">
            <w:pPr>
              <w:pStyle w:val="ListParagraph1"/>
              <w:ind w:firstLineChars="0" w:firstLine="0"/>
              <w:rPr>
                <w:sz w:val="22"/>
              </w:rPr>
            </w:pPr>
            <w:r w:rsidRPr="0016786C">
              <w:rPr>
                <w:sz w:val="22"/>
              </w:rPr>
              <w:t>III: 10</w:t>
            </w:r>
          </w:p>
          <w:p w14:paraId="4C464246" w14:textId="77777777" w:rsidR="00F02125" w:rsidRPr="0016786C" w:rsidRDefault="00F02125" w:rsidP="009C4A72">
            <w:pPr>
              <w:pStyle w:val="ListParagraph1"/>
              <w:ind w:firstLineChars="0" w:firstLine="0"/>
              <w:rPr>
                <w:sz w:val="22"/>
              </w:rPr>
            </w:pPr>
            <w:r w:rsidRPr="0016786C">
              <w:t>IV: 7</w:t>
            </w:r>
          </w:p>
        </w:tc>
        <w:tc>
          <w:tcPr>
            <w:tcW w:w="1421" w:type="dxa"/>
          </w:tcPr>
          <w:p w14:paraId="3E694B46" w14:textId="77777777" w:rsidR="00F02125" w:rsidRDefault="00F02125" w:rsidP="00F02125">
            <w:pPr>
              <w:jc w:val="center"/>
            </w:pPr>
            <w:r>
              <w:t>0</w:t>
            </w:r>
          </w:p>
        </w:tc>
        <w:tc>
          <w:tcPr>
            <w:tcW w:w="1421" w:type="dxa"/>
          </w:tcPr>
          <w:p w14:paraId="6879A015" w14:textId="77777777" w:rsidR="00F02125" w:rsidRDefault="00F02125" w:rsidP="00F02125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14:paraId="1CFF35CD" w14:textId="77777777" w:rsidR="00F02125" w:rsidRDefault="00F02125" w:rsidP="00F02125">
            <w:pPr>
              <w:jc w:val="center"/>
            </w:pPr>
            <w:r>
              <w:t>2</w:t>
            </w:r>
          </w:p>
        </w:tc>
        <w:tc>
          <w:tcPr>
            <w:tcW w:w="1421" w:type="dxa"/>
          </w:tcPr>
          <w:p w14:paraId="05BFA9BB" w14:textId="77777777" w:rsidR="00F02125" w:rsidRDefault="00F02125" w:rsidP="009C4A72"/>
        </w:tc>
      </w:tr>
      <w:tr w:rsidR="00F02125" w14:paraId="0CF442D5" w14:textId="77777777" w:rsidTr="009C4A72">
        <w:trPr>
          <w:trHeight w:val="356"/>
        </w:trPr>
        <w:tc>
          <w:tcPr>
            <w:tcW w:w="1421" w:type="dxa"/>
          </w:tcPr>
          <w:p w14:paraId="1E7BF55F" w14:textId="77777777" w:rsidR="00F02125" w:rsidRDefault="00F02125" w:rsidP="009C4A72">
            <w:proofErr w:type="spellStart"/>
            <w:r w:rsidRPr="0016786C">
              <w:rPr>
                <w:color w:val="000000"/>
              </w:rPr>
              <w:t>Dendane</w:t>
            </w:r>
            <w:proofErr w:type="spellEnd"/>
            <w:r w:rsidRPr="0016786C">
              <w:rPr>
                <w:color w:val="000000"/>
              </w:rPr>
              <w:t xml:space="preserve"> et al., (2010)</w:t>
            </w:r>
          </w:p>
        </w:tc>
        <w:tc>
          <w:tcPr>
            <w:tcW w:w="1421" w:type="dxa"/>
          </w:tcPr>
          <w:p w14:paraId="1480FBA1" w14:textId="77777777" w:rsidR="00F02125" w:rsidRPr="0016786C" w:rsidRDefault="00F02125" w:rsidP="009C4A72">
            <w:pPr>
              <w:pStyle w:val="ListParagraph1"/>
              <w:ind w:firstLineChars="0" w:firstLine="0"/>
              <w:rPr>
                <w:sz w:val="22"/>
              </w:rPr>
            </w:pPr>
            <w:r w:rsidRPr="0016786C">
              <w:rPr>
                <w:sz w:val="22"/>
              </w:rPr>
              <w:t>I: 0</w:t>
            </w:r>
          </w:p>
          <w:p w14:paraId="33421938" w14:textId="77777777" w:rsidR="00F02125" w:rsidRPr="0016786C" w:rsidRDefault="00F02125" w:rsidP="009C4A72">
            <w:pPr>
              <w:pStyle w:val="ListParagraph1"/>
              <w:ind w:firstLineChars="0" w:firstLine="0"/>
              <w:rPr>
                <w:sz w:val="22"/>
              </w:rPr>
            </w:pPr>
            <w:r w:rsidRPr="0016786C">
              <w:rPr>
                <w:sz w:val="22"/>
              </w:rPr>
              <w:t>II: 9</w:t>
            </w:r>
          </w:p>
          <w:p w14:paraId="09CE48FF" w14:textId="77777777" w:rsidR="00F02125" w:rsidRPr="0016786C" w:rsidRDefault="00F02125" w:rsidP="009C4A72">
            <w:pPr>
              <w:pStyle w:val="ListParagraph1"/>
              <w:ind w:firstLineChars="0" w:firstLine="0"/>
              <w:rPr>
                <w:sz w:val="22"/>
              </w:rPr>
            </w:pPr>
            <w:r w:rsidRPr="0016786C">
              <w:rPr>
                <w:sz w:val="22"/>
              </w:rPr>
              <w:t>III: 10</w:t>
            </w:r>
          </w:p>
          <w:p w14:paraId="49D31556" w14:textId="77777777" w:rsidR="00F02125" w:rsidRDefault="00F02125" w:rsidP="009C4A72">
            <w:r w:rsidRPr="0016786C">
              <w:t>IV: 2</w:t>
            </w:r>
          </w:p>
        </w:tc>
        <w:tc>
          <w:tcPr>
            <w:tcW w:w="1421" w:type="dxa"/>
          </w:tcPr>
          <w:p w14:paraId="41E64EA5" w14:textId="77777777" w:rsidR="00F02125" w:rsidRDefault="00F02125" w:rsidP="00F02125">
            <w:pPr>
              <w:jc w:val="center"/>
            </w:pPr>
            <w:r>
              <w:t>0</w:t>
            </w:r>
          </w:p>
        </w:tc>
        <w:tc>
          <w:tcPr>
            <w:tcW w:w="1421" w:type="dxa"/>
          </w:tcPr>
          <w:p w14:paraId="3B63F7F1" w14:textId="77777777" w:rsidR="00F02125" w:rsidRDefault="00F02125" w:rsidP="00F02125">
            <w:pPr>
              <w:jc w:val="center"/>
            </w:pPr>
            <w:r>
              <w:t>3</w:t>
            </w:r>
          </w:p>
        </w:tc>
        <w:tc>
          <w:tcPr>
            <w:tcW w:w="1421" w:type="dxa"/>
          </w:tcPr>
          <w:p w14:paraId="052BB6E4" w14:textId="77777777" w:rsidR="00F02125" w:rsidRDefault="00F02125" w:rsidP="00F02125">
            <w:pPr>
              <w:jc w:val="center"/>
            </w:pPr>
            <w:r>
              <w:t>2</w:t>
            </w:r>
          </w:p>
        </w:tc>
        <w:tc>
          <w:tcPr>
            <w:tcW w:w="1421" w:type="dxa"/>
          </w:tcPr>
          <w:p w14:paraId="7913F03D" w14:textId="77777777" w:rsidR="00F02125" w:rsidRDefault="00F02125" w:rsidP="009C4A72"/>
        </w:tc>
      </w:tr>
      <w:tr w:rsidR="00F02125" w14:paraId="371EA08F" w14:textId="77777777" w:rsidTr="009C4A72">
        <w:trPr>
          <w:trHeight w:val="356"/>
        </w:trPr>
        <w:tc>
          <w:tcPr>
            <w:tcW w:w="1421" w:type="dxa"/>
          </w:tcPr>
          <w:p w14:paraId="11B4A3CC" w14:textId="77777777" w:rsidR="00F02125" w:rsidRPr="0016786C" w:rsidRDefault="00F02125" w:rsidP="009C4A72">
            <w:pPr>
              <w:pStyle w:val="ListParagraph1"/>
              <w:ind w:firstLineChars="0" w:firstLine="0"/>
              <w:jc w:val="center"/>
              <w:rPr>
                <w:sz w:val="22"/>
              </w:rPr>
            </w:pPr>
            <w:r w:rsidRPr="0016786C">
              <w:rPr>
                <w:sz w:val="22"/>
              </w:rPr>
              <w:t>Riley et al</w:t>
            </w:r>
          </w:p>
          <w:p w14:paraId="59FC8859" w14:textId="77777777" w:rsidR="00F02125" w:rsidRDefault="00F02125" w:rsidP="009C4A72">
            <w:r w:rsidRPr="0016786C">
              <w:t>(2015)</w:t>
            </w:r>
          </w:p>
        </w:tc>
        <w:tc>
          <w:tcPr>
            <w:tcW w:w="1421" w:type="dxa"/>
          </w:tcPr>
          <w:p w14:paraId="4807A3DC" w14:textId="77777777" w:rsidR="00F02125" w:rsidRPr="0016786C" w:rsidRDefault="00F02125" w:rsidP="009C4A72">
            <w:pPr>
              <w:pStyle w:val="ListParagraph1"/>
              <w:ind w:firstLineChars="0" w:firstLine="0"/>
              <w:rPr>
                <w:sz w:val="22"/>
              </w:rPr>
            </w:pPr>
            <w:r w:rsidRPr="0016786C">
              <w:rPr>
                <w:sz w:val="22"/>
              </w:rPr>
              <w:t>I: 4</w:t>
            </w:r>
          </w:p>
          <w:p w14:paraId="68260D7B" w14:textId="77777777" w:rsidR="00F02125" w:rsidRPr="0016786C" w:rsidRDefault="00F02125" w:rsidP="009C4A72">
            <w:pPr>
              <w:pStyle w:val="ListParagraph1"/>
              <w:ind w:firstLineChars="0" w:firstLine="0"/>
              <w:rPr>
                <w:sz w:val="22"/>
              </w:rPr>
            </w:pPr>
            <w:r w:rsidRPr="0016786C">
              <w:rPr>
                <w:sz w:val="22"/>
              </w:rPr>
              <w:t>II: 18</w:t>
            </w:r>
          </w:p>
          <w:p w14:paraId="16E00A5E" w14:textId="77777777" w:rsidR="00F02125" w:rsidRPr="0016786C" w:rsidRDefault="00F02125" w:rsidP="009C4A72">
            <w:pPr>
              <w:pStyle w:val="ListParagraph1"/>
              <w:ind w:firstLineChars="0" w:firstLine="0"/>
              <w:rPr>
                <w:sz w:val="22"/>
              </w:rPr>
            </w:pPr>
            <w:r w:rsidRPr="0016786C">
              <w:rPr>
                <w:sz w:val="22"/>
              </w:rPr>
              <w:t>III: 12</w:t>
            </w:r>
          </w:p>
          <w:p w14:paraId="2BFA7418" w14:textId="77777777" w:rsidR="00F02125" w:rsidRDefault="00F02125" w:rsidP="009C4A72">
            <w:r w:rsidRPr="0016786C">
              <w:t>IV: 10</w:t>
            </w:r>
          </w:p>
        </w:tc>
        <w:tc>
          <w:tcPr>
            <w:tcW w:w="1421" w:type="dxa"/>
          </w:tcPr>
          <w:p w14:paraId="42447C2F" w14:textId="77777777" w:rsidR="00F02125" w:rsidRDefault="00F02125" w:rsidP="00F02125">
            <w:pPr>
              <w:jc w:val="center"/>
            </w:pPr>
            <w:r>
              <w:t>0</w:t>
            </w:r>
          </w:p>
        </w:tc>
        <w:tc>
          <w:tcPr>
            <w:tcW w:w="1421" w:type="dxa"/>
          </w:tcPr>
          <w:p w14:paraId="585CEB25" w14:textId="77777777" w:rsidR="00F02125" w:rsidRDefault="00F02125" w:rsidP="00F02125">
            <w:pPr>
              <w:jc w:val="center"/>
            </w:pPr>
            <w:r>
              <w:t>0</w:t>
            </w:r>
          </w:p>
        </w:tc>
        <w:tc>
          <w:tcPr>
            <w:tcW w:w="1421" w:type="dxa"/>
          </w:tcPr>
          <w:p w14:paraId="7FB5BCA2" w14:textId="77777777" w:rsidR="00F02125" w:rsidRDefault="00F02125" w:rsidP="00F02125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14:paraId="7A129D04" w14:textId="77777777" w:rsidR="00F02125" w:rsidRDefault="00F02125" w:rsidP="009C4A72"/>
        </w:tc>
      </w:tr>
      <w:tr w:rsidR="00F02125" w14:paraId="12978A20" w14:textId="77777777" w:rsidTr="009C4A72">
        <w:trPr>
          <w:trHeight w:val="356"/>
        </w:trPr>
        <w:tc>
          <w:tcPr>
            <w:tcW w:w="1421" w:type="dxa"/>
          </w:tcPr>
          <w:p w14:paraId="2D025C67" w14:textId="77777777" w:rsidR="00F02125" w:rsidRDefault="00F02125" w:rsidP="009C4A72">
            <w:r w:rsidRPr="0016786C">
              <w:t>Song (2020)</w:t>
            </w:r>
          </w:p>
        </w:tc>
        <w:tc>
          <w:tcPr>
            <w:tcW w:w="1421" w:type="dxa"/>
          </w:tcPr>
          <w:p w14:paraId="4E9F95B6" w14:textId="77777777" w:rsidR="00F02125" w:rsidRPr="0016786C" w:rsidRDefault="00F02125" w:rsidP="009C4A72">
            <w:pPr>
              <w:pStyle w:val="ListParagraph1"/>
              <w:ind w:firstLineChars="0" w:firstLine="0"/>
              <w:rPr>
                <w:sz w:val="22"/>
              </w:rPr>
            </w:pPr>
            <w:r w:rsidRPr="0016786C">
              <w:rPr>
                <w:sz w:val="22"/>
              </w:rPr>
              <w:t>I: 0</w:t>
            </w:r>
          </w:p>
          <w:p w14:paraId="5B3F4D18" w14:textId="77777777" w:rsidR="00F02125" w:rsidRPr="0016786C" w:rsidRDefault="00F02125" w:rsidP="009C4A72">
            <w:pPr>
              <w:pStyle w:val="ListParagraph1"/>
              <w:ind w:firstLineChars="0" w:firstLine="0"/>
              <w:rPr>
                <w:sz w:val="22"/>
              </w:rPr>
            </w:pPr>
            <w:r w:rsidRPr="0016786C">
              <w:rPr>
                <w:sz w:val="22"/>
              </w:rPr>
              <w:t>II: 15</w:t>
            </w:r>
          </w:p>
          <w:p w14:paraId="267D73BA" w14:textId="77777777" w:rsidR="00F02125" w:rsidRPr="0016786C" w:rsidRDefault="00F02125" w:rsidP="009C4A72">
            <w:pPr>
              <w:pStyle w:val="ListParagraph1"/>
              <w:ind w:firstLineChars="0" w:firstLine="0"/>
              <w:rPr>
                <w:sz w:val="22"/>
              </w:rPr>
            </w:pPr>
            <w:r w:rsidRPr="0016786C">
              <w:rPr>
                <w:sz w:val="22"/>
              </w:rPr>
              <w:t>III: 12</w:t>
            </w:r>
          </w:p>
          <w:p w14:paraId="35CD7087" w14:textId="77777777" w:rsidR="00F02125" w:rsidRDefault="00F02125" w:rsidP="009C4A72">
            <w:r w:rsidRPr="0016786C">
              <w:t>IV: 0</w:t>
            </w:r>
          </w:p>
        </w:tc>
        <w:tc>
          <w:tcPr>
            <w:tcW w:w="1421" w:type="dxa"/>
          </w:tcPr>
          <w:p w14:paraId="2562A93C" w14:textId="77777777" w:rsidR="00F02125" w:rsidRDefault="00F02125" w:rsidP="00F02125">
            <w:pPr>
              <w:jc w:val="center"/>
            </w:pPr>
            <w:r>
              <w:t>0</w:t>
            </w:r>
          </w:p>
        </w:tc>
        <w:tc>
          <w:tcPr>
            <w:tcW w:w="1421" w:type="dxa"/>
          </w:tcPr>
          <w:p w14:paraId="5503337E" w14:textId="77777777" w:rsidR="00F02125" w:rsidRDefault="00F02125" w:rsidP="00F02125">
            <w:pPr>
              <w:jc w:val="center"/>
            </w:pPr>
            <w:r>
              <w:t>2</w:t>
            </w:r>
          </w:p>
        </w:tc>
        <w:tc>
          <w:tcPr>
            <w:tcW w:w="1421" w:type="dxa"/>
          </w:tcPr>
          <w:p w14:paraId="76DB5AA9" w14:textId="77777777" w:rsidR="00F02125" w:rsidRDefault="00F02125" w:rsidP="00F02125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14:paraId="58320931" w14:textId="77777777" w:rsidR="00F02125" w:rsidRDefault="00F02125" w:rsidP="009C4A72"/>
        </w:tc>
      </w:tr>
      <w:tr w:rsidR="00F02125" w14:paraId="463030AD" w14:textId="77777777" w:rsidTr="009C4A72">
        <w:trPr>
          <w:trHeight w:val="356"/>
        </w:trPr>
        <w:tc>
          <w:tcPr>
            <w:tcW w:w="1421" w:type="dxa"/>
          </w:tcPr>
          <w:p w14:paraId="5A9AA1A0" w14:textId="77777777" w:rsidR="00F02125" w:rsidRPr="0016786C" w:rsidRDefault="00F02125" w:rsidP="009C4A72">
            <w:pPr>
              <w:pStyle w:val="ListParagraph1"/>
              <w:ind w:firstLineChars="0" w:firstLine="0"/>
              <w:jc w:val="center"/>
              <w:rPr>
                <w:sz w:val="22"/>
              </w:rPr>
            </w:pPr>
            <w:r w:rsidRPr="0016786C">
              <w:rPr>
                <w:sz w:val="22"/>
              </w:rPr>
              <w:t>Dai et al</w:t>
            </w:r>
          </w:p>
          <w:p w14:paraId="79375335" w14:textId="77777777" w:rsidR="00F02125" w:rsidRDefault="00F02125" w:rsidP="009C4A72">
            <w:r w:rsidRPr="0016786C">
              <w:rPr>
                <w:color w:val="000000"/>
              </w:rPr>
              <w:t>(2020)</w:t>
            </w:r>
          </w:p>
        </w:tc>
        <w:tc>
          <w:tcPr>
            <w:tcW w:w="1421" w:type="dxa"/>
          </w:tcPr>
          <w:p w14:paraId="5A802185" w14:textId="77777777" w:rsidR="00F02125" w:rsidRPr="0016786C" w:rsidRDefault="00F02125" w:rsidP="009C4A72">
            <w:pPr>
              <w:pStyle w:val="ListParagraph1"/>
              <w:ind w:firstLineChars="0" w:firstLine="0"/>
              <w:rPr>
                <w:sz w:val="22"/>
              </w:rPr>
            </w:pPr>
            <w:r w:rsidRPr="0016786C">
              <w:rPr>
                <w:sz w:val="22"/>
              </w:rPr>
              <w:t>I: 1</w:t>
            </w:r>
          </w:p>
          <w:p w14:paraId="0092E288" w14:textId="77777777" w:rsidR="00F02125" w:rsidRPr="0016786C" w:rsidRDefault="00F02125" w:rsidP="009C4A72">
            <w:pPr>
              <w:pStyle w:val="ListParagraph1"/>
              <w:ind w:firstLineChars="0" w:firstLine="0"/>
              <w:rPr>
                <w:sz w:val="22"/>
              </w:rPr>
            </w:pPr>
            <w:r w:rsidRPr="0016786C">
              <w:rPr>
                <w:sz w:val="22"/>
              </w:rPr>
              <w:t>II: 25</w:t>
            </w:r>
          </w:p>
          <w:p w14:paraId="1E092E82" w14:textId="77777777" w:rsidR="00F02125" w:rsidRPr="0016786C" w:rsidRDefault="00F02125" w:rsidP="009C4A72">
            <w:pPr>
              <w:pStyle w:val="ListParagraph1"/>
              <w:ind w:firstLineChars="0" w:firstLine="0"/>
              <w:rPr>
                <w:sz w:val="22"/>
              </w:rPr>
            </w:pPr>
            <w:r w:rsidRPr="0016786C">
              <w:rPr>
                <w:sz w:val="22"/>
              </w:rPr>
              <w:t>III: 18</w:t>
            </w:r>
          </w:p>
          <w:p w14:paraId="614A066B" w14:textId="77777777" w:rsidR="00F02125" w:rsidRDefault="00F02125" w:rsidP="009C4A72">
            <w:r w:rsidRPr="0016786C">
              <w:t>IV: 0</w:t>
            </w:r>
          </w:p>
        </w:tc>
        <w:tc>
          <w:tcPr>
            <w:tcW w:w="1421" w:type="dxa"/>
          </w:tcPr>
          <w:p w14:paraId="6FE5305D" w14:textId="77777777" w:rsidR="00F02125" w:rsidRDefault="00F02125" w:rsidP="00F02125">
            <w:pPr>
              <w:jc w:val="center"/>
            </w:pPr>
            <w:r>
              <w:t>0</w:t>
            </w:r>
          </w:p>
        </w:tc>
        <w:tc>
          <w:tcPr>
            <w:tcW w:w="1421" w:type="dxa"/>
          </w:tcPr>
          <w:p w14:paraId="467D6130" w14:textId="77777777" w:rsidR="00F02125" w:rsidRDefault="00F02125" w:rsidP="00F02125">
            <w:pPr>
              <w:jc w:val="center"/>
            </w:pPr>
            <w:r>
              <w:t>3</w:t>
            </w:r>
          </w:p>
        </w:tc>
        <w:tc>
          <w:tcPr>
            <w:tcW w:w="1421" w:type="dxa"/>
          </w:tcPr>
          <w:p w14:paraId="53063C96" w14:textId="77777777" w:rsidR="00F02125" w:rsidRDefault="00F02125" w:rsidP="00F02125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14:paraId="314F31A4" w14:textId="77777777" w:rsidR="00F02125" w:rsidRDefault="00F02125" w:rsidP="009C4A72"/>
        </w:tc>
      </w:tr>
      <w:tr w:rsidR="00F02125" w14:paraId="26D7CD2D" w14:textId="77777777" w:rsidTr="009C4A72">
        <w:trPr>
          <w:trHeight w:val="356"/>
        </w:trPr>
        <w:tc>
          <w:tcPr>
            <w:tcW w:w="1421" w:type="dxa"/>
          </w:tcPr>
          <w:p w14:paraId="41C83D5B" w14:textId="77777777" w:rsidR="00F02125" w:rsidRDefault="00F02125" w:rsidP="009C4A72">
            <w:proofErr w:type="spellStart"/>
            <w:r w:rsidRPr="0016786C">
              <w:t>Cici</w:t>
            </w:r>
            <w:proofErr w:type="spellEnd"/>
            <w:r w:rsidRPr="0016786C">
              <w:t xml:space="preserve">&amp; </w:t>
            </w:r>
            <w:proofErr w:type="spellStart"/>
            <w:r w:rsidRPr="0016786C">
              <w:t>Kiliç</w:t>
            </w:r>
            <w:proofErr w:type="spellEnd"/>
            <w:r w:rsidRPr="0016786C">
              <w:t>, (2021)</w:t>
            </w:r>
          </w:p>
        </w:tc>
        <w:tc>
          <w:tcPr>
            <w:tcW w:w="1421" w:type="dxa"/>
          </w:tcPr>
          <w:p w14:paraId="39E6A41A" w14:textId="77777777" w:rsidR="00F02125" w:rsidRPr="0016786C" w:rsidRDefault="00F02125" w:rsidP="009C4A72">
            <w:pPr>
              <w:pStyle w:val="ListParagraph1"/>
              <w:ind w:firstLineChars="0" w:firstLine="0"/>
              <w:rPr>
                <w:sz w:val="22"/>
              </w:rPr>
            </w:pPr>
            <w:r w:rsidRPr="0016786C">
              <w:rPr>
                <w:sz w:val="22"/>
              </w:rPr>
              <w:t>I :0</w:t>
            </w:r>
          </w:p>
          <w:p w14:paraId="60323D54" w14:textId="77777777" w:rsidR="00F02125" w:rsidRPr="0016786C" w:rsidRDefault="00F02125" w:rsidP="009C4A72">
            <w:pPr>
              <w:pStyle w:val="ListParagraph1"/>
              <w:ind w:firstLineChars="0" w:firstLine="0"/>
              <w:rPr>
                <w:sz w:val="22"/>
              </w:rPr>
            </w:pPr>
            <w:r w:rsidRPr="0016786C">
              <w:rPr>
                <w:sz w:val="22"/>
              </w:rPr>
              <w:t>II: 6</w:t>
            </w:r>
          </w:p>
          <w:p w14:paraId="0267AF17" w14:textId="77777777" w:rsidR="00F02125" w:rsidRPr="0016786C" w:rsidRDefault="00F02125" w:rsidP="009C4A72">
            <w:pPr>
              <w:pStyle w:val="ListParagraph1"/>
              <w:ind w:firstLineChars="0" w:firstLine="0"/>
              <w:rPr>
                <w:sz w:val="22"/>
              </w:rPr>
            </w:pPr>
            <w:r w:rsidRPr="0016786C">
              <w:rPr>
                <w:sz w:val="22"/>
              </w:rPr>
              <w:t>III: 5</w:t>
            </w:r>
          </w:p>
          <w:p w14:paraId="5EB4A439" w14:textId="77777777" w:rsidR="00F02125" w:rsidRDefault="00F02125" w:rsidP="009C4A72">
            <w:r w:rsidRPr="0016786C">
              <w:t>IV: 1</w:t>
            </w:r>
          </w:p>
        </w:tc>
        <w:tc>
          <w:tcPr>
            <w:tcW w:w="1421" w:type="dxa"/>
          </w:tcPr>
          <w:p w14:paraId="530D189E" w14:textId="77777777" w:rsidR="00F02125" w:rsidRDefault="00F02125" w:rsidP="00F02125">
            <w:pPr>
              <w:jc w:val="center"/>
            </w:pPr>
            <w:r>
              <w:t>0</w:t>
            </w:r>
          </w:p>
        </w:tc>
        <w:tc>
          <w:tcPr>
            <w:tcW w:w="1421" w:type="dxa"/>
          </w:tcPr>
          <w:p w14:paraId="3876442F" w14:textId="77777777" w:rsidR="00F02125" w:rsidRDefault="00F02125" w:rsidP="00F02125">
            <w:pPr>
              <w:jc w:val="center"/>
            </w:pPr>
            <w:r>
              <w:t>0</w:t>
            </w:r>
          </w:p>
        </w:tc>
        <w:tc>
          <w:tcPr>
            <w:tcW w:w="1421" w:type="dxa"/>
          </w:tcPr>
          <w:p w14:paraId="2C22904C" w14:textId="77777777" w:rsidR="00F02125" w:rsidRDefault="00F02125" w:rsidP="00F02125">
            <w:pPr>
              <w:jc w:val="center"/>
            </w:pPr>
            <w:r>
              <w:t>2</w:t>
            </w:r>
          </w:p>
        </w:tc>
        <w:tc>
          <w:tcPr>
            <w:tcW w:w="1421" w:type="dxa"/>
          </w:tcPr>
          <w:p w14:paraId="4506898D" w14:textId="77777777" w:rsidR="00F02125" w:rsidRDefault="00F02125" w:rsidP="009C4A72"/>
        </w:tc>
      </w:tr>
      <w:tr w:rsidR="00F02125" w14:paraId="4A50835D" w14:textId="77777777" w:rsidTr="009C4A72">
        <w:trPr>
          <w:trHeight w:val="356"/>
        </w:trPr>
        <w:tc>
          <w:tcPr>
            <w:tcW w:w="1421" w:type="dxa"/>
          </w:tcPr>
          <w:p w14:paraId="3FE700DA" w14:textId="77777777" w:rsidR="00F02125" w:rsidRDefault="00F02125" w:rsidP="009C4A72">
            <w:proofErr w:type="spellStart"/>
            <w:r>
              <w:t>Kezer</w:t>
            </w:r>
            <w:proofErr w:type="spellEnd"/>
            <w:r>
              <w:t xml:space="preserve"> et al (2022)</w:t>
            </w:r>
          </w:p>
        </w:tc>
        <w:tc>
          <w:tcPr>
            <w:tcW w:w="1421" w:type="dxa"/>
          </w:tcPr>
          <w:p w14:paraId="1C188C4E" w14:textId="77777777" w:rsidR="00F02125" w:rsidRPr="0016786C" w:rsidRDefault="00F02125" w:rsidP="009C4A72">
            <w:pPr>
              <w:pStyle w:val="ListParagraph1"/>
              <w:ind w:firstLineChars="0" w:firstLine="0"/>
              <w:rPr>
                <w:sz w:val="22"/>
              </w:rPr>
            </w:pPr>
            <w:r w:rsidRPr="0016786C">
              <w:rPr>
                <w:sz w:val="22"/>
              </w:rPr>
              <w:t xml:space="preserve">I: </w:t>
            </w:r>
            <w:r>
              <w:rPr>
                <w:sz w:val="22"/>
              </w:rPr>
              <w:t>1</w:t>
            </w:r>
          </w:p>
          <w:p w14:paraId="74CB4F65" w14:textId="77777777" w:rsidR="00F02125" w:rsidRPr="0016786C" w:rsidRDefault="00F02125" w:rsidP="009C4A72">
            <w:pPr>
              <w:pStyle w:val="ListParagraph1"/>
              <w:ind w:firstLineChars="0" w:firstLine="0"/>
              <w:rPr>
                <w:sz w:val="22"/>
              </w:rPr>
            </w:pPr>
            <w:r w:rsidRPr="0016786C">
              <w:rPr>
                <w:sz w:val="22"/>
              </w:rPr>
              <w:t>II:</w:t>
            </w:r>
            <w:r>
              <w:rPr>
                <w:sz w:val="22"/>
              </w:rPr>
              <w:t>9</w:t>
            </w:r>
            <w:r w:rsidRPr="0016786C">
              <w:rPr>
                <w:sz w:val="22"/>
              </w:rPr>
              <w:t xml:space="preserve"> </w:t>
            </w:r>
          </w:p>
          <w:p w14:paraId="36B1C556" w14:textId="77777777" w:rsidR="00F02125" w:rsidRPr="0016786C" w:rsidRDefault="00F02125" w:rsidP="009C4A72">
            <w:pPr>
              <w:pStyle w:val="ListParagraph1"/>
              <w:ind w:firstLineChars="0" w:firstLine="0"/>
              <w:rPr>
                <w:sz w:val="22"/>
              </w:rPr>
            </w:pPr>
            <w:r w:rsidRPr="0016786C">
              <w:rPr>
                <w:sz w:val="22"/>
              </w:rPr>
              <w:t xml:space="preserve">III: </w:t>
            </w:r>
            <w:r>
              <w:rPr>
                <w:sz w:val="22"/>
              </w:rPr>
              <w:t>6</w:t>
            </w:r>
          </w:p>
          <w:p w14:paraId="5CEC4071" w14:textId="77777777" w:rsidR="00F02125" w:rsidRDefault="00F02125" w:rsidP="009C4A72">
            <w:r w:rsidRPr="0016786C">
              <w:t xml:space="preserve">IV: </w:t>
            </w:r>
            <w:r>
              <w:t>0</w:t>
            </w:r>
          </w:p>
        </w:tc>
        <w:tc>
          <w:tcPr>
            <w:tcW w:w="1421" w:type="dxa"/>
          </w:tcPr>
          <w:p w14:paraId="6E7124D6" w14:textId="77777777" w:rsidR="00F02125" w:rsidRDefault="00F02125" w:rsidP="00F02125">
            <w:pPr>
              <w:jc w:val="center"/>
            </w:pPr>
            <w:r>
              <w:t>0</w:t>
            </w:r>
          </w:p>
        </w:tc>
        <w:tc>
          <w:tcPr>
            <w:tcW w:w="1421" w:type="dxa"/>
          </w:tcPr>
          <w:p w14:paraId="059F1444" w14:textId="77777777" w:rsidR="00F02125" w:rsidRDefault="00F02125" w:rsidP="00F02125">
            <w:pPr>
              <w:jc w:val="center"/>
            </w:pPr>
            <w:r>
              <w:t>4</w:t>
            </w:r>
          </w:p>
        </w:tc>
        <w:tc>
          <w:tcPr>
            <w:tcW w:w="1421" w:type="dxa"/>
          </w:tcPr>
          <w:p w14:paraId="42D9252F" w14:textId="77777777" w:rsidR="00F02125" w:rsidRDefault="00F02125" w:rsidP="00F02125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14:paraId="1F74438F" w14:textId="77777777" w:rsidR="00F02125" w:rsidRDefault="00F02125" w:rsidP="009C4A72"/>
        </w:tc>
      </w:tr>
      <w:tr w:rsidR="00F02125" w14:paraId="75B3774E" w14:textId="77777777" w:rsidTr="009C4A72">
        <w:trPr>
          <w:trHeight w:val="356"/>
        </w:trPr>
        <w:tc>
          <w:tcPr>
            <w:tcW w:w="1421" w:type="dxa"/>
            <w:shd w:val="clear" w:color="auto" w:fill="D0CECE" w:themeFill="background2" w:themeFillShade="E6"/>
          </w:tcPr>
          <w:p w14:paraId="0DCC6C64" w14:textId="77777777" w:rsidR="00F02125" w:rsidRDefault="00F02125" w:rsidP="009C4A72">
            <w:r>
              <w:t>TOTAL</w:t>
            </w:r>
          </w:p>
        </w:tc>
        <w:tc>
          <w:tcPr>
            <w:tcW w:w="1421" w:type="dxa"/>
            <w:shd w:val="clear" w:color="auto" w:fill="D0CECE" w:themeFill="background2" w:themeFillShade="E6"/>
          </w:tcPr>
          <w:p w14:paraId="7666F77D" w14:textId="77777777" w:rsidR="00F02125" w:rsidRDefault="00F02125" w:rsidP="009C4A72">
            <w:pPr>
              <w:pStyle w:val="ListParagraph1"/>
              <w:ind w:firstLineChars="0" w:firstLine="0"/>
              <w:rPr>
                <w:sz w:val="22"/>
              </w:rPr>
            </w:pPr>
            <w:r>
              <w:rPr>
                <w:sz w:val="22"/>
              </w:rPr>
              <w:t>I:16</w:t>
            </w:r>
          </w:p>
          <w:p w14:paraId="67317B55" w14:textId="77777777" w:rsidR="00F02125" w:rsidRDefault="00F02125" w:rsidP="009C4A72">
            <w:pPr>
              <w:pStyle w:val="ListParagraph1"/>
              <w:ind w:firstLineChars="0" w:firstLine="0"/>
              <w:rPr>
                <w:sz w:val="22"/>
              </w:rPr>
            </w:pPr>
            <w:r>
              <w:rPr>
                <w:sz w:val="22"/>
              </w:rPr>
              <w:t>II:174</w:t>
            </w:r>
          </w:p>
          <w:p w14:paraId="70554E8F" w14:textId="77777777" w:rsidR="00F02125" w:rsidRPr="0016786C" w:rsidRDefault="00F02125" w:rsidP="009C4A72">
            <w:pPr>
              <w:pStyle w:val="ListParagraph1"/>
              <w:ind w:firstLineChars="0" w:firstLine="0"/>
              <w:rPr>
                <w:sz w:val="22"/>
              </w:rPr>
            </w:pPr>
            <w:r>
              <w:rPr>
                <w:sz w:val="22"/>
              </w:rPr>
              <w:t>III:145</w:t>
            </w:r>
          </w:p>
        </w:tc>
        <w:tc>
          <w:tcPr>
            <w:tcW w:w="1421" w:type="dxa"/>
            <w:shd w:val="clear" w:color="auto" w:fill="D0CECE" w:themeFill="background2" w:themeFillShade="E6"/>
          </w:tcPr>
          <w:p w14:paraId="13B3A642" w14:textId="77777777" w:rsidR="00F02125" w:rsidRDefault="00F02125" w:rsidP="009C4A72">
            <w:r>
              <w:t>DELBET I cv</w:t>
            </w:r>
          </w:p>
        </w:tc>
        <w:tc>
          <w:tcPr>
            <w:tcW w:w="1421" w:type="dxa"/>
            <w:shd w:val="clear" w:color="auto" w:fill="D0CECE" w:themeFill="background2" w:themeFillShade="E6"/>
          </w:tcPr>
          <w:p w14:paraId="6DFDF170" w14:textId="77777777" w:rsidR="00F02125" w:rsidRDefault="00F02125" w:rsidP="009C4A72">
            <w:r>
              <w:t>DELBET II cv</w:t>
            </w:r>
          </w:p>
        </w:tc>
        <w:tc>
          <w:tcPr>
            <w:tcW w:w="1421" w:type="dxa"/>
            <w:shd w:val="clear" w:color="auto" w:fill="D0CECE" w:themeFill="background2" w:themeFillShade="E6"/>
          </w:tcPr>
          <w:p w14:paraId="4224501F" w14:textId="77777777" w:rsidR="00F02125" w:rsidRDefault="00F02125" w:rsidP="009C4A72">
            <w:r>
              <w:t>DELBET III cv</w:t>
            </w:r>
          </w:p>
        </w:tc>
        <w:tc>
          <w:tcPr>
            <w:tcW w:w="1421" w:type="dxa"/>
          </w:tcPr>
          <w:p w14:paraId="06228776" w14:textId="77777777" w:rsidR="00F02125" w:rsidRDefault="00F02125" w:rsidP="009C4A72"/>
        </w:tc>
      </w:tr>
      <w:tr w:rsidR="00F02125" w14:paraId="648D5653" w14:textId="77777777" w:rsidTr="009C4A72">
        <w:trPr>
          <w:trHeight w:val="356"/>
        </w:trPr>
        <w:tc>
          <w:tcPr>
            <w:tcW w:w="1421" w:type="dxa"/>
            <w:shd w:val="clear" w:color="auto" w:fill="D0CECE" w:themeFill="background2" w:themeFillShade="E6"/>
          </w:tcPr>
          <w:p w14:paraId="00F4E972" w14:textId="77777777" w:rsidR="00F02125" w:rsidRDefault="00F02125" w:rsidP="009C4A72"/>
        </w:tc>
        <w:tc>
          <w:tcPr>
            <w:tcW w:w="1421" w:type="dxa"/>
            <w:shd w:val="clear" w:color="auto" w:fill="D0CECE" w:themeFill="background2" w:themeFillShade="E6"/>
          </w:tcPr>
          <w:p w14:paraId="4EAC6280" w14:textId="77777777" w:rsidR="00F02125" w:rsidRPr="0016786C" w:rsidRDefault="00F02125" w:rsidP="009C4A72">
            <w:pPr>
              <w:pStyle w:val="ListParagraph1"/>
              <w:ind w:firstLineChars="0" w:firstLine="0"/>
              <w:rPr>
                <w:sz w:val="22"/>
              </w:rPr>
            </w:pPr>
          </w:p>
        </w:tc>
        <w:tc>
          <w:tcPr>
            <w:tcW w:w="1421" w:type="dxa"/>
            <w:shd w:val="clear" w:color="auto" w:fill="D0CECE" w:themeFill="background2" w:themeFillShade="E6"/>
          </w:tcPr>
          <w:p w14:paraId="464BA929" w14:textId="77777777" w:rsidR="00F02125" w:rsidRDefault="00F02125" w:rsidP="009C4A72">
            <w:r>
              <w:t>0</w:t>
            </w:r>
          </w:p>
        </w:tc>
        <w:tc>
          <w:tcPr>
            <w:tcW w:w="1421" w:type="dxa"/>
            <w:shd w:val="clear" w:color="auto" w:fill="D0CECE" w:themeFill="background2" w:themeFillShade="E6"/>
          </w:tcPr>
          <w:p w14:paraId="5FA554F9" w14:textId="77777777" w:rsidR="00F02125" w:rsidRDefault="00F02125" w:rsidP="009C4A72">
            <w:r>
              <w:t>13</w:t>
            </w:r>
          </w:p>
        </w:tc>
        <w:tc>
          <w:tcPr>
            <w:tcW w:w="1421" w:type="dxa"/>
            <w:shd w:val="clear" w:color="auto" w:fill="D0CECE" w:themeFill="background2" w:themeFillShade="E6"/>
          </w:tcPr>
          <w:p w14:paraId="64B9AE72" w14:textId="77777777" w:rsidR="00F02125" w:rsidRDefault="00F02125" w:rsidP="009C4A72">
            <w:r>
              <w:t>10</w:t>
            </w:r>
          </w:p>
        </w:tc>
        <w:tc>
          <w:tcPr>
            <w:tcW w:w="1421" w:type="dxa"/>
          </w:tcPr>
          <w:p w14:paraId="42662B06" w14:textId="77777777" w:rsidR="00F02125" w:rsidRDefault="00F02125" w:rsidP="009C4A72"/>
        </w:tc>
      </w:tr>
    </w:tbl>
    <w:p w14:paraId="1D35A37E" w14:textId="77777777" w:rsidR="00F02125" w:rsidRDefault="00F02125" w:rsidP="00F02125"/>
    <w:p w14:paraId="2DCDDD7C" w14:textId="77777777" w:rsidR="00F02125" w:rsidRDefault="00F02125" w:rsidP="00F02125">
      <w:pPr>
        <w:rPr>
          <w:b/>
          <w:bCs/>
          <w:u w:val="single"/>
        </w:rPr>
      </w:pPr>
    </w:p>
    <w:p w14:paraId="4DB6A72D" w14:textId="77777777" w:rsidR="00F02125" w:rsidRDefault="00F02125" w:rsidP="00F02125">
      <w:pPr>
        <w:rPr>
          <w:b/>
          <w:bCs/>
          <w:u w:val="single"/>
        </w:rPr>
      </w:pPr>
    </w:p>
    <w:p w14:paraId="73384DF9" w14:textId="77777777" w:rsidR="00F02125" w:rsidRDefault="00F02125" w:rsidP="00F02125">
      <w:pPr>
        <w:rPr>
          <w:b/>
          <w:bCs/>
          <w:u w:val="single"/>
        </w:rPr>
      </w:pPr>
    </w:p>
    <w:p w14:paraId="5214477C" w14:textId="77777777" w:rsidR="00F02125" w:rsidRDefault="00F02125" w:rsidP="00F02125">
      <w:pPr>
        <w:rPr>
          <w:b/>
          <w:bCs/>
          <w:u w:val="single"/>
        </w:rPr>
      </w:pPr>
    </w:p>
    <w:p w14:paraId="1005EB05" w14:textId="77777777" w:rsidR="00F02125" w:rsidRDefault="00F02125"/>
    <w:p w14:paraId="3AD1A87D" w14:textId="77777777" w:rsidR="00F02125" w:rsidRDefault="00F02125"/>
    <w:p w14:paraId="720557F1" w14:textId="77777777" w:rsidR="00F02125" w:rsidRDefault="00F02125"/>
    <w:p w14:paraId="24433250" w14:textId="77777777" w:rsidR="00F02125" w:rsidRDefault="00F02125"/>
    <w:p w14:paraId="04831CA8" w14:textId="77777777" w:rsidR="00F02125" w:rsidRDefault="00F02125"/>
    <w:p w14:paraId="50D113A2" w14:textId="77777777" w:rsidR="00F02125" w:rsidRDefault="00F02125"/>
    <w:p w14:paraId="7606094E" w14:textId="77777777" w:rsidR="00F02125" w:rsidRDefault="00F02125"/>
    <w:p w14:paraId="75113010" w14:textId="77777777" w:rsidR="00F02125" w:rsidRDefault="00F02125"/>
    <w:p w14:paraId="24E5FB8C" w14:textId="77777777" w:rsidR="00F02125" w:rsidRDefault="00F02125"/>
    <w:p w14:paraId="021E6EF9" w14:textId="77777777" w:rsidR="00F02125" w:rsidRDefault="00F02125"/>
    <w:p w14:paraId="53E577B9" w14:textId="4238BEB0" w:rsidR="00F02125" w:rsidRPr="00F02125" w:rsidRDefault="00F02125" w:rsidP="00F02125">
      <w:pPr>
        <w:jc w:val="center"/>
        <w:rPr>
          <w:b/>
          <w:bCs/>
          <w:sz w:val="28"/>
          <w:szCs w:val="28"/>
          <w:u w:val="single"/>
        </w:rPr>
      </w:pPr>
      <w:r w:rsidRPr="00F02125">
        <w:rPr>
          <w:b/>
          <w:bCs/>
          <w:sz w:val="28"/>
          <w:szCs w:val="28"/>
          <w:u w:val="single"/>
        </w:rPr>
        <w:t>PREMATURE PHYSEAL FUSION (</w:t>
      </w:r>
      <w:r w:rsidRPr="00F02125">
        <w:rPr>
          <w:b/>
          <w:bCs/>
          <w:sz w:val="28"/>
          <w:szCs w:val="28"/>
          <w:u w:val="single"/>
        </w:rPr>
        <w:t>PPF</w:t>
      </w:r>
      <w:r w:rsidRPr="00F02125">
        <w:rPr>
          <w:b/>
          <w:bCs/>
          <w:sz w:val="28"/>
          <w:szCs w:val="28"/>
          <w:u w:val="single"/>
        </w:rPr>
        <w:t>)</w:t>
      </w:r>
    </w:p>
    <w:p w14:paraId="714BB499" w14:textId="77777777" w:rsidR="00F02125" w:rsidRPr="003162BA" w:rsidRDefault="00F02125" w:rsidP="00F02125">
      <w:pPr>
        <w:rPr>
          <w:b/>
          <w:bCs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1"/>
        <w:gridCol w:w="1421"/>
        <w:gridCol w:w="1421"/>
        <w:gridCol w:w="1421"/>
        <w:gridCol w:w="1421"/>
        <w:gridCol w:w="1421"/>
      </w:tblGrid>
      <w:tr w:rsidR="00F02125" w14:paraId="5E8C9435" w14:textId="77777777" w:rsidTr="009C4A72">
        <w:trPr>
          <w:trHeight w:val="712"/>
        </w:trPr>
        <w:tc>
          <w:tcPr>
            <w:tcW w:w="1421" w:type="dxa"/>
          </w:tcPr>
          <w:p w14:paraId="252EE3C7" w14:textId="77777777" w:rsidR="00F02125" w:rsidRDefault="00F02125" w:rsidP="009C4A72">
            <w:r>
              <w:t>STUDIES</w:t>
            </w:r>
          </w:p>
        </w:tc>
        <w:tc>
          <w:tcPr>
            <w:tcW w:w="1421" w:type="dxa"/>
          </w:tcPr>
          <w:p w14:paraId="12E50E88" w14:textId="77777777" w:rsidR="00F02125" w:rsidRDefault="00F02125" w:rsidP="009C4A72">
            <w:r>
              <w:t>TOTAL DELBERT</w:t>
            </w:r>
          </w:p>
        </w:tc>
        <w:tc>
          <w:tcPr>
            <w:tcW w:w="1421" w:type="dxa"/>
          </w:tcPr>
          <w:p w14:paraId="786B2496" w14:textId="77777777" w:rsidR="00F02125" w:rsidRDefault="00F02125" w:rsidP="009C4A72">
            <w:r>
              <w:t xml:space="preserve">TYPE I PPF </w:t>
            </w:r>
          </w:p>
        </w:tc>
        <w:tc>
          <w:tcPr>
            <w:tcW w:w="1421" w:type="dxa"/>
          </w:tcPr>
          <w:p w14:paraId="41677CA3" w14:textId="77777777" w:rsidR="00F02125" w:rsidRDefault="00F02125" w:rsidP="009C4A72">
            <w:r>
              <w:t>TYPE II PPF</w:t>
            </w:r>
          </w:p>
        </w:tc>
        <w:tc>
          <w:tcPr>
            <w:tcW w:w="1421" w:type="dxa"/>
          </w:tcPr>
          <w:p w14:paraId="3A255381" w14:textId="77777777" w:rsidR="00F02125" w:rsidRDefault="00F02125" w:rsidP="009C4A72">
            <w:r>
              <w:t>TYPE III PPF</w:t>
            </w:r>
          </w:p>
        </w:tc>
        <w:tc>
          <w:tcPr>
            <w:tcW w:w="1421" w:type="dxa"/>
          </w:tcPr>
          <w:p w14:paraId="450150FB" w14:textId="77777777" w:rsidR="00F02125" w:rsidRDefault="00F02125" w:rsidP="009C4A72">
            <w:r>
              <w:t>REMARK</w:t>
            </w:r>
          </w:p>
        </w:tc>
      </w:tr>
      <w:tr w:rsidR="00F02125" w14:paraId="6DDF510E" w14:textId="77777777" w:rsidTr="009C4A72">
        <w:trPr>
          <w:trHeight w:val="356"/>
        </w:trPr>
        <w:tc>
          <w:tcPr>
            <w:tcW w:w="1421" w:type="dxa"/>
          </w:tcPr>
          <w:p w14:paraId="521EAC17" w14:textId="77777777" w:rsidR="00F02125" w:rsidRPr="0016786C" w:rsidRDefault="00F02125" w:rsidP="009C4A72">
            <w:pPr>
              <w:pStyle w:val="ListParagraph1"/>
              <w:ind w:firstLineChars="0" w:firstLine="0"/>
              <w:jc w:val="center"/>
              <w:rPr>
                <w:sz w:val="22"/>
              </w:rPr>
            </w:pPr>
            <w:r w:rsidRPr="0016786C">
              <w:rPr>
                <w:sz w:val="22"/>
              </w:rPr>
              <w:t>Stone et al</w:t>
            </w:r>
          </w:p>
          <w:p w14:paraId="7DBCCB57" w14:textId="77777777" w:rsidR="00F02125" w:rsidRDefault="00F02125" w:rsidP="009C4A72">
            <w:r w:rsidRPr="0016786C">
              <w:t>(2015)</w:t>
            </w:r>
          </w:p>
        </w:tc>
        <w:tc>
          <w:tcPr>
            <w:tcW w:w="1421" w:type="dxa"/>
          </w:tcPr>
          <w:p w14:paraId="4ED1B267" w14:textId="77777777" w:rsidR="00F02125" w:rsidRPr="0016786C" w:rsidRDefault="00F02125" w:rsidP="009C4A72">
            <w:pPr>
              <w:pStyle w:val="ListParagraph1"/>
              <w:ind w:firstLineChars="0" w:firstLine="0"/>
              <w:rPr>
                <w:sz w:val="22"/>
              </w:rPr>
            </w:pPr>
            <w:r w:rsidRPr="0016786C">
              <w:rPr>
                <w:sz w:val="22"/>
              </w:rPr>
              <w:t>I: 0</w:t>
            </w:r>
          </w:p>
          <w:p w14:paraId="5DB6058A" w14:textId="77777777" w:rsidR="00F02125" w:rsidRPr="0016786C" w:rsidRDefault="00F02125" w:rsidP="009C4A72">
            <w:pPr>
              <w:pStyle w:val="ListParagraph1"/>
              <w:ind w:firstLineChars="0" w:firstLine="0"/>
              <w:rPr>
                <w:sz w:val="22"/>
              </w:rPr>
            </w:pPr>
            <w:r w:rsidRPr="0016786C">
              <w:rPr>
                <w:sz w:val="22"/>
              </w:rPr>
              <w:t>II: 13</w:t>
            </w:r>
          </w:p>
          <w:p w14:paraId="2AFF5D18" w14:textId="77777777" w:rsidR="00F02125" w:rsidRPr="0016786C" w:rsidRDefault="00F02125" w:rsidP="009C4A72">
            <w:pPr>
              <w:pStyle w:val="ListParagraph1"/>
              <w:ind w:firstLineChars="0" w:firstLine="0"/>
              <w:rPr>
                <w:sz w:val="22"/>
              </w:rPr>
            </w:pPr>
            <w:r w:rsidRPr="0016786C">
              <w:rPr>
                <w:sz w:val="22"/>
              </w:rPr>
              <w:t>III: 8</w:t>
            </w:r>
          </w:p>
          <w:p w14:paraId="21A33305" w14:textId="77777777" w:rsidR="00F02125" w:rsidRDefault="00F02125" w:rsidP="009C4A72">
            <w:r w:rsidRPr="0016786C">
              <w:t>IV: 1</w:t>
            </w:r>
          </w:p>
        </w:tc>
        <w:tc>
          <w:tcPr>
            <w:tcW w:w="1421" w:type="dxa"/>
          </w:tcPr>
          <w:p w14:paraId="0CE8FD5E" w14:textId="77777777" w:rsidR="00F02125" w:rsidRDefault="00F02125" w:rsidP="00F02125">
            <w:pPr>
              <w:jc w:val="center"/>
            </w:pPr>
            <w:r>
              <w:t>0</w:t>
            </w:r>
          </w:p>
        </w:tc>
        <w:tc>
          <w:tcPr>
            <w:tcW w:w="1421" w:type="dxa"/>
          </w:tcPr>
          <w:p w14:paraId="614CBB9D" w14:textId="77777777" w:rsidR="00F02125" w:rsidRDefault="00F02125" w:rsidP="00F02125">
            <w:pPr>
              <w:jc w:val="center"/>
            </w:pPr>
            <w:r>
              <w:t>5</w:t>
            </w:r>
          </w:p>
        </w:tc>
        <w:tc>
          <w:tcPr>
            <w:tcW w:w="1421" w:type="dxa"/>
          </w:tcPr>
          <w:p w14:paraId="57C66647" w14:textId="77777777" w:rsidR="00F02125" w:rsidRDefault="00F02125" w:rsidP="00F02125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14:paraId="714E8F60" w14:textId="77777777" w:rsidR="00F02125" w:rsidRDefault="00F02125" w:rsidP="009C4A72"/>
        </w:tc>
      </w:tr>
      <w:tr w:rsidR="00F02125" w14:paraId="72257268" w14:textId="77777777" w:rsidTr="009C4A72">
        <w:trPr>
          <w:trHeight w:val="356"/>
        </w:trPr>
        <w:tc>
          <w:tcPr>
            <w:tcW w:w="1421" w:type="dxa"/>
          </w:tcPr>
          <w:p w14:paraId="2B35779B" w14:textId="77777777" w:rsidR="00F02125" w:rsidRDefault="00F02125" w:rsidP="009C4A72">
            <w:r w:rsidRPr="0016786C">
              <w:t>Song (2020)</w:t>
            </w:r>
          </w:p>
        </w:tc>
        <w:tc>
          <w:tcPr>
            <w:tcW w:w="1421" w:type="dxa"/>
          </w:tcPr>
          <w:p w14:paraId="3D3A2FFA" w14:textId="77777777" w:rsidR="00F02125" w:rsidRPr="0016786C" w:rsidRDefault="00F02125" w:rsidP="009C4A72">
            <w:pPr>
              <w:pStyle w:val="ListParagraph1"/>
              <w:ind w:firstLineChars="0" w:firstLine="0"/>
              <w:rPr>
                <w:sz w:val="22"/>
              </w:rPr>
            </w:pPr>
            <w:r w:rsidRPr="0016786C">
              <w:rPr>
                <w:sz w:val="22"/>
              </w:rPr>
              <w:t>I: 0</w:t>
            </w:r>
          </w:p>
          <w:p w14:paraId="7C4F6C46" w14:textId="77777777" w:rsidR="00F02125" w:rsidRPr="0016786C" w:rsidRDefault="00F02125" w:rsidP="009C4A72">
            <w:pPr>
              <w:pStyle w:val="ListParagraph1"/>
              <w:ind w:firstLineChars="0" w:firstLine="0"/>
              <w:rPr>
                <w:sz w:val="22"/>
              </w:rPr>
            </w:pPr>
            <w:r w:rsidRPr="0016786C">
              <w:rPr>
                <w:sz w:val="22"/>
              </w:rPr>
              <w:t>II: 15</w:t>
            </w:r>
          </w:p>
          <w:p w14:paraId="0DF9AD33" w14:textId="77777777" w:rsidR="00F02125" w:rsidRPr="0016786C" w:rsidRDefault="00F02125" w:rsidP="009C4A72">
            <w:pPr>
              <w:pStyle w:val="ListParagraph1"/>
              <w:ind w:firstLineChars="0" w:firstLine="0"/>
              <w:rPr>
                <w:sz w:val="22"/>
              </w:rPr>
            </w:pPr>
            <w:r w:rsidRPr="0016786C">
              <w:rPr>
                <w:sz w:val="22"/>
              </w:rPr>
              <w:t>III: 12</w:t>
            </w:r>
          </w:p>
          <w:p w14:paraId="3E762311" w14:textId="77777777" w:rsidR="00F02125" w:rsidRDefault="00F02125" w:rsidP="009C4A72">
            <w:r w:rsidRPr="0016786C">
              <w:t>IV: 0</w:t>
            </w:r>
          </w:p>
        </w:tc>
        <w:tc>
          <w:tcPr>
            <w:tcW w:w="1421" w:type="dxa"/>
          </w:tcPr>
          <w:p w14:paraId="552C1D17" w14:textId="77777777" w:rsidR="00F02125" w:rsidRDefault="00F02125" w:rsidP="00F02125">
            <w:pPr>
              <w:jc w:val="center"/>
            </w:pPr>
            <w:r>
              <w:t>0</w:t>
            </w:r>
          </w:p>
        </w:tc>
        <w:tc>
          <w:tcPr>
            <w:tcW w:w="1421" w:type="dxa"/>
          </w:tcPr>
          <w:p w14:paraId="1864D400" w14:textId="77777777" w:rsidR="00F02125" w:rsidRDefault="00F02125" w:rsidP="00F02125">
            <w:pPr>
              <w:jc w:val="center"/>
            </w:pPr>
            <w:r>
              <w:t>0</w:t>
            </w:r>
          </w:p>
        </w:tc>
        <w:tc>
          <w:tcPr>
            <w:tcW w:w="1421" w:type="dxa"/>
          </w:tcPr>
          <w:p w14:paraId="6F25B2E7" w14:textId="77777777" w:rsidR="00F02125" w:rsidRDefault="00F02125" w:rsidP="00F02125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14:paraId="144D3CE2" w14:textId="77777777" w:rsidR="00F02125" w:rsidRDefault="00F02125" w:rsidP="009C4A72"/>
        </w:tc>
      </w:tr>
      <w:tr w:rsidR="00F02125" w14:paraId="5FE4BB92" w14:textId="77777777" w:rsidTr="009C4A72">
        <w:trPr>
          <w:trHeight w:val="356"/>
        </w:trPr>
        <w:tc>
          <w:tcPr>
            <w:tcW w:w="1421" w:type="dxa"/>
          </w:tcPr>
          <w:p w14:paraId="21A2E47D" w14:textId="77777777" w:rsidR="00F02125" w:rsidRPr="0016786C" w:rsidRDefault="00F02125" w:rsidP="009C4A72">
            <w:pPr>
              <w:pStyle w:val="ListParagraph1"/>
              <w:ind w:firstLineChars="0" w:firstLine="0"/>
              <w:jc w:val="center"/>
              <w:rPr>
                <w:sz w:val="22"/>
              </w:rPr>
            </w:pPr>
            <w:r w:rsidRPr="0016786C">
              <w:rPr>
                <w:sz w:val="22"/>
              </w:rPr>
              <w:t>Dai et al</w:t>
            </w:r>
          </w:p>
          <w:p w14:paraId="012447AF" w14:textId="77777777" w:rsidR="00F02125" w:rsidRDefault="00F02125" w:rsidP="009C4A72">
            <w:r w:rsidRPr="0016786C">
              <w:rPr>
                <w:color w:val="000000"/>
              </w:rPr>
              <w:t>(2020)</w:t>
            </w:r>
          </w:p>
        </w:tc>
        <w:tc>
          <w:tcPr>
            <w:tcW w:w="1421" w:type="dxa"/>
          </w:tcPr>
          <w:p w14:paraId="67DEC7DC" w14:textId="77777777" w:rsidR="00F02125" w:rsidRPr="0016786C" w:rsidRDefault="00F02125" w:rsidP="009C4A72">
            <w:pPr>
              <w:pStyle w:val="ListParagraph1"/>
              <w:ind w:firstLineChars="0" w:firstLine="0"/>
              <w:rPr>
                <w:sz w:val="22"/>
              </w:rPr>
            </w:pPr>
            <w:r w:rsidRPr="0016786C">
              <w:rPr>
                <w:sz w:val="22"/>
              </w:rPr>
              <w:t>I: 1</w:t>
            </w:r>
          </w:p>
          <w:p w14:paraId="68A6211B" w14:textId="77777777" w:rsidR="00F02125" w:rsidRPr="0016786C" w:rsidRDefault="00F02125" w:rsidP="009C4A72">
            <w:pPr>
              <w:pStyle w:val="ListParagraph1"/>
              <w:ind w:firstLineChars="0" w:firstLine="0"/>
              <w:rPr>
                <w:sz w:val="22"/>
              </w:rPr>
            </w:pPr>
            <w:r w:rsidRPr="0016786C">
              <w:rPr>
                <w:sz w:val="22"/>
              </w:rPr>
              <w:t>II: 25</w:t>
            </w:r>
          </w:p>
          <w:p w14:paraId="4850FA7A" w14:textId="77777777" w:rsidR="00F02125" w:rsidRPr="0016786C" w:rsidRDefault="00F02125" w:rsidP="009C4A72">
            <w:pPr>
              <w:pStyle w:val="ListParagraph1"/>
              <w:ind w:firstLineChars="0" w:firstLine="0"/>
              <w:rPr>
                <w:sz w:val="22"/>
              </w:rPr>
            </w:pPr>
            <w:r w:rsidRPr="0016786C">
              <w:rPr>
                <w:sz w:val="22"/>
              </w:rPr>
              <w:t>III: 18</w:t>
            </w:r>
          </w:p>
          <w:p w14:paraId="65A5E2D9" w14:textId="77777777" w:rsidR="00F02125" w:rsidRDefault="00F02125" w:rsidP="009C4A72">
            <w:r w:rsidRPr="0016786C">
              <w:t>IV: 0</w:t>
            </w:r>
          </w:p>
        </w:tc>
        <w:tc>
          <w:tcPr>
            <w:tcW w:w="1421" w:type="dxa"/>
          </w:tcPr>
          <w:p w14:paraId="27FC9871" w14:textId="77777777" w:rsidR="00F02125" w:rsidRDefault="00F02125" w:rsidP="00F02125">
            <w:pPr>
              <w:jc w:val="center"/>
            </w:pPr>
            <w:r>
              <w:t>0</w:t>
            </w:r>
          </w:p>
        </w:tc>
        <w:tc>
          <w:tcPr>
            <w:tcW w:w="1421" w:type="dxa"/>
          </w:tcPr>
          <w:p w14:paraId="2070F953" w14:textId="77777777" w:rsidR="00F02125" w:rsidRDefault="00F02125" w:rsidP="00F02125">
            <w:pPr>
              <w:jc w:val="center"/>
            </w:pPr>
            <w:r>
              <w:t>6</w:t>
            </w:r>
          </w:p>
        </w:tc>
        <w:tc>
          <w:tcPr>
            <w:tcW w:w="1421" w:type="dxa"/>
          </w:tcPr>
          <w:p w14:paraId="2919A990" w14:textId="77777777" w:rsidR="00F02125" w:rsidRDefault="00F02125" w:rsidP="00F02125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14:paraId="588ACCEE" w14:textId="77777777" w:rsidR="00F02125" w:rsidRDefault="00F02125" w:rsidP="009C4A72"/>
        </w:tc>
      </w:tr>
      <w:tr w:rsidR="00F02125" w14:paraId="1CE2499F" w14:textId="77777777" w:rsidTr="009C4A72">
        <w:trPr>
          <w:trHeight w:val="356"/>
        </w:trPr>
        <w:tc>
          <w:tcPr>
            <w:tcW w:w="1421" w:type="dxa"/>
          </w:tcPr>
          <w:p w14:paraId="64FCCC91" w14:textId="77777777" w:rsidR="00F02125" w:rsidRDefault="00F02125" w:rsidP="009C4A72">
            <w:proofErr w:type="spellStart"/>
            <w:r>
              <w:t>Kezer</w:t>
            </w:r>
            <w:proofErr w:type="spellEnd"/>
            <w:r>
              <w:t xml:space="preserve"> et al (2022)</w:t>
            </w:r>
          </w:p>
        </w:tc>
        <w:tc>
          <w:tcPr>
            <w:tcW w:w="1421" w:type="dxa"/>
          </w:tcPr>
          <w:p w14:paraId="5140D288" w14:textId="77777777" w:rsidR="00F02125" w:rsidRPr="0016786C" w:rsidRDefault="00F02125" w:rsidP="009C4A72">
            <w:pPr>
              <w:pStyle w:val="ListParagraph1"/>
              <w:ind w:firstLineChars="0" w:firstLine="0"/>
              <w:rPr>
                <w:sz w:val="22"/>
              </w:rPr>
            </w:pPr>
            <w:r w:rsidRPr="0016786C">
              <w:rPr>
                <w:sz w:val="22"/>
              </w:rPr>
              <w:t xml:space="preserve">I: </w:t>
            </w:r>
            <w:r>
              <w:rPr>
                <w:sz w:val="22"/>
              </w:rPr>
              <w:t>1</w:t>
            </w:r>
          </w:p>
          <w:p w14:paraId="3ED98EE9" w14:textId="77777777" w:rsidR="00F02125" w:rsidRPr="0016786C" w:rsidRDefault="00F02125" w:rsidP="009C4A72">
            <w:pPr>
              <w:pStyle w:val="ListParagraph1"/>
              <w:ind w:firstLineChars="0" w:firstLine="0"/>
              <w:rPr>
                <w:sz w:val="22"/>
              </w:rPr>
            </w:pPr>
            <w:r w:rsidRPr="0016786C">
              <w:rPr>
                <w:sz w:val="22"/>
              </w:rPr>
              <w:t>II:</w:t>
            </w:r>
            <w:r>
              <w:rPr>
                <w:sz w:val="22"/>
              </w:rPr>
              <w:t>9</w:t>
            </w:r>
            <w:r w:rsidRPr="0016786C">
              <w:rPr>
                <w:sz w:val="22"/>
              </w:rPr>
              <w:t xml:space="preserve"> </w:t>
            </w:r>
          </w:p>
          <w:p w14:paraId="3B4C62E0" w14:textId="77777777" w:rsidR="00F02125" w:rsidRPr="0016786C" w:rsidRDefault="00F02125" w:rsidP="009C4A72">
            <w:pPr>
              <w:pStyle w:val="ListParagraph1"/>
              <w:ind w:firstLineChars="0" w:firstLine="0"/>
              <w:rPr>
                <w:sz w:val="22"/>
              </w:rPr>
            </w:pPr>
            <w:r w:rsidRPr="0016786C">
              <w:rPr>
                <w:sz w:val="22"/>
              </w:rPr>
              <w:t xml:space="preserve">III: </w:t>
            </w:r>
            <w:r>
              <w:rPr>
                <w:sz w:val="22"/>
              </w:rPr>
              <w:t>6</w:t>
            </w:r>
          </w:p>
          <w:p w14:paraId="7C7A0A3B" w14:textId="77777777" w:rsidR="00F02125" w:rsidRDefault="00F02125" w:rsidP="009C4A72">
            <w:r w:rsidRPr="0016786C">
              <w:t xml:space="preserve">IV: </w:t>
            </w:r>
            <w:r>
              <w:t>0</w:t>
            </w:r>
          </w:p>
        </w:tc>
        <w:tc>
          <w:tcPr>
            <w:tcW w:w="1421" w:type="dxa"/>
          </w:tcPr>
          <w:p w14:paraId="70E777FC" w14:textId="77777777" w:rsidR="00F02125" w:rsidRDefault="00F02125" w:rsidP="00F02125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14:paraId="7AF2F6CE" w14:textId="77777777" w:rsidR="00F02125" w:rsidRDefault="00F02125" w:rsidP="00F02125">
            <w:pPr>
              <w:jc w:val="center"/>
            </w:pPr>
            <w:r>
              <w:t>5</w:t>
            </w:r>
          </w:p>
        </w:tc>
        <w:tc>
          <w:tcPr>
            <w:tcW w:w="1421" w:type="dxa"/>
          </w:tcPr>
          <w:p w14:paraId="55F32B34" w14:textId="77777777" w:rsidR="00F02125" w:rsidRDefault="00F02125" w:rsidP="00F02125">
            <w:pPr>
              <w:jc w:val="center"/>
            </w:pPr>
            <w:r>
              <w:t>4</w:t>
            </w:r>
          </w:p>
        </w:tc>
        <w:tc>
          <w:tcPr>
            <w:tcW w:w="1421" w:type="dxa"/>
          </w:tcPr>
          <w:p w14:paraId="6CCD5928" w14:textId="77777777" w:rsidR="00F02125" w:rsidRDefault="00F02125" w:rsidP="009C4A72"/>
        </w:tc>
      </w:tr>
      <w:tr w:rsidR="00F02125" w14:paraId="0384034C" w14:textId="77777777" w:rsidTr="00F02125">
        <w:trPr>
          <w:trHeight w:val="356"/>
        </w:trPr>
        <w:tc>
          <w:tcPr>
            <w:tcW w:w="1421" w:type="dxa"/>
            <w:shd w:val="clear" w:color="auto" w:fill="FFF2CC" w:themeFill="accent4" w:themeFillTint="33"/>
          </w:tcPr>
          <w:p w14:paraId="302F166E" w14:textId="77777777" w:rsidR="00F02125" w:rsidRDefault="00F02125" w:rsidP="009C4A72">
            <w:r>
              <w:t>TOTAL</w:t>
            </w:r>
          </w:p>
        </w:tc>
        <w:tc>
          <w:tcPr>
            <w:tcW w:w="1421" w:type="dxa"/>
            <w:shd w:val="clear" w:color="auto" w:fill="FFF2CC" w:themeFill="accent4" w:themeFillTint="33"/>
          </w:tcPr>
          <w:p w14:paraId="197C403F" w14:textId="77777777" w:rsidR="00F02125" w:rsidRDefault="00F02125" w:rsidP="009C4A72">
            <w:pPr>
              <w:pStyle w:val="ListParagraph1"/>
              <w:ind w:firstLineChars="0" w:firstLine="0"/>
              <w:rPr>
                <w:sz w:val="22"/>
              </w:rPr>
            </w:pPr>
            <w:r>
              <w:rPr>
                <w:sz w:val="22"/>
              </w:rPr>
              <w:t>I:16</w:t>
            </w:r>
          </w:p>
          <w:p w14:paraId="4EB972E6" w14:textId="77777777" w:rsidR="00F02125" w:rsidRDefault="00F02125" w:rsidP="009C4A72">
            <w:pPr>
              <w:pStyle w:val="ListParagraph1"/>
              <w:ind w:firstLineChars="0" w:firstLine="0"/>
              <w:rPr>
                <w:sz w:val="22"/>
              </w:rPr>
            </w:pPr>
            <w:r>
              <w:rPr>
                <w:sz w:val="22"/>
              </w:rPr>
              <w:t>II:174</w:t>
            </w:r>
          </w:p>
          <w:p w14:paraId="3B79BC5E" w14:textId="77777777" w:rsidR="00F02125" w:rsidRPr="0016786C" w:rsidRDefault="00F02125" w:rsidP="009C4A72">
            <w:pPr>
              <w:pStyle w:val="ListParagraph1"/>
              <w:ind w:firstLineChars="0" w:firstLine="0"/>
              <w:rPr>
                <w:sz w:val="22"/>
              </w:rPr>
            </w:pPr>
            <w:r>
              <w:rPr>
                <w:sz w:val="22"/>
              </w:rPr>
              <w:t>III:145</w:t>
            </w:r>
          </w:p>
        </w:tc>
        <w:tc>
          <w:tcPr>
            <w:tcW w:w="1421" w:type="dxa"/>
            <w:shd w:val="clear" w:color="auto" w:fill="FFF2CC" w:themeFill="accent4" w:themeFillTint="33"/>
          </w:tcPr>
          <w:p w14:paraId="483C41AF" w14:textId="77777777" w:rsidR="00F02125" w:rsidRDefault="00F02125" w:rsidP="009C4A72">
            <w:r>
              <w:t>DELBET I AVN</w:t>
            </w:r>
          </w:p>
        </w:tc>
        <w:tc>
          <w:tcPr>
            <w:tcW w:w="1421" w:type="dxa"/>
            <w:shd w:val="clear" w:color="auto" w:fill="FFF2CC" w:themeFill="accent4" w:themeFillTint="33"/>
          </w:tcPr>
          <w:p w14:paraId="4AB0A0C1" w14:textId="77777777" w:rsidR="00F02125" w:rsidRDefault="00F02125" w:rsidP="009C4A72">
            <w:r>
              <w:t>DELBET II AVN</w:t>
            </w:r>
          </w:p>
        </w:tc>
        <w:tc>
          <w:tcPr>
            <w:tcW w:w="1421" w:type="dxa"/>
            <w:shd w:val="clear" w:color="auto" w:fill="FFF2CC" w:themeFill="accent4" w:themeFillTint="33"/>
          </w:tcPr>
          <w:p w14:paraId="7513DF35" w14:textId="77777777" w:rsidR="00F02125" w:rsidRDefault="00F02125" w:rsidP="009C4A72">
            <w:r>
              <w:t>DELBET III AVN</w:t>
            </w:r>
          </w:p>
        </w:tc>
        <w:tc>
          <w:tcPr>
            <w:tcW w:w="1421" w:type="dxa"/>
          </w:tcPr>
          <w:p w14:paraId="1666DEF4" w14:textId="77777777" w:rsidR="00F02125" w:rsidRDefault="00F02125" w:rsidP="009C4A72"/>
        </w:tc>
      </w:tr>
      <w:tr w:rsidR="00F02125" w14:paraId="4481C19A" w14:textId="77777777" w:rsidTr="00F02125">
        <w:trPr>
          <w:trHeight w:val="356"/>
        </w:trPr>
        <w:tc>
          <w:tcPr>
            <w:tcW w:w="1421" w:type="dxa"/>
            <w:shd w:val="clear" w:color="auto" w:fill="FFF2CC" w:themeFill="accent4" w:themeFillTint="33"/>
          </w:tcPr>
          <w:p w14:paraId="7A7F271D" w14:textId="77777777" w:rsidR="00F02125" w:rsidRDefault="00F02125" w:rsidP="009C4A72"/>
        </w:tc>
        <w:tc>
          <w:tcPr>
            <w:tcW w:w="1421" w:type="dxa"/>
            <w:shd w:val="clear" w:color="auto" w:fill="FFF2CC" w:themeFill="accent4" w:themeFillTint="33"/>
          </w:tcPr>
          <w:p w14:paraId="7B0C7FB0" w14:textId="77777777" w:rsidR="00F02125" w:rsidRPr="0016786C" w:rsidRDefault="00F02125" w:rsidP="009C4A72">
            <w:pPr>
              <w:pStyle w:val="ListParagraph1"/>
              <w:ind w:firstLineChars="0" w:firstLine="0"/>
              <w:rPr>
                <w:sz w:val="22"/>
              </w:rPr>
            </w:pPr>
          </w:p>
        </w:tc>
        <w:tc>
          <w:tcPr>
            <w:tcW w:w="1421" w:type="dxa"/>
            <w:shd w:val="clear" w:color="auto" w:fill="FFF2CC" w:themeFill="accent4" w:themeFillTint="33"/>
          </w:tcPr>
          <w:p w14:paraId="298B8264" w14:textId="77777777" w:rsidR="00F02125" w:rsidRDefault="00F02125" w:rsidP="009C4A72">
            <w:r>
              <w:t>1</w:t>
            </w:r>
          </w:p>
        </w:tc>
        <w:tc>
          <w:tcPr>
            <w:tcW w:w="1421" w:type="dxa"/>
            <w:shd w:val="clear" w:color="auto" w:fill="FFF2CC" w:themeFill="accent4" w:themeFillTint="33"/>
          </w:tcPr>
          <w:p w14:paraId="68160F1E" w14:textId="77777777" w:rsidR="00F02125" w:rsidRDefault="00F02125" w:rsidP="009C4A72">
            <w:r>
              <w:t>16</w:t>
            </w:r>
          </w:p>
        </w:tc>
        <w:tc>
          <w:tcPr>
            <w:tcW w:w="1421" w:type="dxa"/>
            <w:shd w:val="clear" w:color="auto" w:fill="FFF2CC" w:themeFill="accent4" w:themeFillTint="33"/>
          </w:tcPr>
          <w:p w14:paraId="314ED51B" w14:textId="77777777" w:rsidR="00F02125" w:rsidRDefault="00F02125" w:rsidP="009C4A72">
            <w:r>
              <w:t>7</w:t>
            </w:r>
          </w:p>
        </w:tc>
        <w:tc>
          <w:tcPr>
            <w:tcW w:w="1421" w:type="dxa"/>
          </w:tcPr>
          <w:p w14:paraId="3852332B" w14:textId="77777777" w:rsidR="00F02125" w:rsidRDefault="00F02125" w:rsidP="009C4A72"/>
        </w:tc>
      </w:tr>
    </w:tbl>
    <w:p w14:paraId="1BDF77E4" w14:textId="77777777" w:rsidR="00F02125" w:rsidRDefault="00F02125"/>
    <w:sectPr w:rsidR="00F021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125"/>
    <w:rsid w:val="0006193D"/>
    <w:rsid w:val="000A34FF"/>
    <w:rsid w:val="000C4859"/>
    <w:rsid w:val="0010769A"/>
    <w:rsid w:val="001442FC"/>
    <w:rsid w:val="00232E1A"/>
    <w:rsid w:val="0025724A"/>
    <w:rsid w:val="0026036F"/>
    <w:rsid w:val="002615EC"/>
    <w:rsid w:val="0027078B"/>
    <w:rsid w:val="0027558C"/>
    <w:rsid w:val="002976C0"/>
    <w:rsid w:val="002D39D7"/>
    <w:rsid w:val="002D42F7"/>
    <w:rsid w:val="002E2BE1"/>
    <w:rsid w:val="00303C59"/>
    <w:rsid w:val="003437EB"/>
    <w:rsid w:val="003605F0"/>
    <w:rsid w:val="00393D7A"/>
    <w:rsid w:val="003A580B"/>
    <w:rsid w:val="003B050B"/>
    <w:rsid w:val="003B646B"/>
    <w:rsid w:val="003C6740"/>
    <w:rsid w:val="003D088C"/>
    <w:rsid w:val="003D48E1"/>
    <w:rsid w:val="003F1942"/>
    <w:rsid w:val="004466AD"/>
    <w:rsid w:val="004948E2"/>
    <w:rsid w:val="004E149E"/>
    <w:rsid w:val="004E7B4C"/>
    <w:rsid w:val="004F2A18"/>
    <w:rsid w:val="00506DB0"/>
    <w:rsid w:val="005230A8"/>
    <w:rsid w:val="00537EED"/>
    <w:rsid w:val="005513E4"/>
    <w:rsid w:val="00581F7E"/>
    <w:rsid w:val="005905F2"/>
    <w:rsid w:val="005A2F8D"/>
    <w:rsid w:val="005C4BE7"/>
    <w:rsid w:val="005D0D4D"/>
    <w:rsid w:val="005D7BA8"/>
    <w:rsid w:val="006730D0"/>
    <w:rsid w:val="00682EC3"/>
    <w:rsid w:val="00684AC3"/>
    <w:rsid w:val="006909D7"/>
    <w:rsid w:val="006A2D3C"/>
    <w:rsid w:val="00723CCA"/>
    <w:rsid w:val="00726ABE"/>
    <w:rsid w:val="00740A34"/>
    <w:rsid w:val="00767C75"/>
    <w:rsid w:val="007A02C3"/>
    <w:rsid w:val="007D170C"/>
    <w:rsid w:val="007F332B"/>
    <w:rsid w:val="00801489"/>
    <w:rsid w:val="00801678"/>
    <w:rsid w:val="0089157B"/>
    <w:rsid w:val="00894C22"/>
    <w:rsid w:val="008B506F"/>
    <w:rsid w:val="00923D62"/>
    <w:rsid w:val="0094036D"/>
    <w:rsid w:val="009625EF"/>
    <w:rsid w:val="009676B9"/>
    <w:rsid w:val="009B2EA0"/>
    <w:rsid w:val="00A34A04"/>
    <w:rsid w:val="00AA2E06"/>
    <w:rsid w:val="00AB3ABB"/>
    <w:rsid w:val="00AD4455"/>
    <w:rsid w:val="00B02BA4"/>
    <w:rsid w:val="00B17600"/>
    <w:rsid w:val="00B37B07"/>
    <w:rsid w:val="00BA4A7B"/>
    <w:rsid w:val="00C1174D"/>
    <w:rsid w:val="00C20BAF"/>
    <w:rsid w:val="00C22964"/>
    <w:rsid w:val="00C40F75"/>
    <w:rsid w:val="00C443C7"/>
    <w:rsid w:val="00C55972"/>
    <w:rsid w:val="00C7286C"/>
    <w:rsid w:val="00C81CCD"/>
    <w:rsid w:val="00C823D6"/>
    <w:rsid w:val="00C872DB"/>
    <w:rsid w:val="00CB4B68"/>
    <w:rsid w:val="00CE64DC"/>
    <w:rsid w:val="00CF508C"/>
    <w:rsid w:val="00D32B67"/>
    <w:rsid w:val="00D6729A"/>
    <w:rsid w:val="00D952B2"/>
    <w:rsid w:val="00DD64DF"/>
    <w:rsid w:val="00DF1D6C"/>
    <w:rsid w:val="00E11E0E"/>
    <w:rsid w:val="00E12CD4"/>
    <w:rsid w:val="00E2159A"/>
    <w:rsid w:val="00E4121E"/>
    <w:rsid w:val="00E4175D"/>
    <w:rsid w:val="00E45174"/>
    <w:rsid w:val="00E4790E"/>
    <w:rsid w:val="00E47DB9"/>
    <w:rsid w:val="00EA22FE"/>
    <w:rsid w:val="00ED5EE2"/>
    <w:rsid w:val="00EF36E0"/>
    <w:rsid w:val="00F02125"/>
    <w:rsid w:val="00F119DE"/>
    <w:rsid w:val="00F440DC"/>
    <w:rsid w:val="00F50B4B"/>
    <w:rsid w:val="00F66BE7"/>
    <w:rsid w:val="00FA7956"/>
    <w:rsid w:val="00FD3EEE"/>
    <w:rsid w:val="00FF7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0D5993"/>
  <w15:chartTrackingRefBased/>
  <w15:docId w15:val="{63FE108E-5FFF-CC45-841C-F06EEEB8E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21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0BAF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20BAF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MY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20BAF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2"/>
      <w:szCs w:val="22"/>
      <w:lang w:val="en-MY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0BAF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sz w:val="22"/>
      <w:szCs w:val="22"/>
      <w:lang w:val="en-MY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0BAF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  <w:sz w:val="22"/>
      <w:szCs w:val="22"/>
      <w:lang w:val="en-MY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0BAF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val="en-MY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0BAF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MY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0BAF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  <w:lang w:val="en-MY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0BAF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0BA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20BAF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20BAF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0BAF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0BAF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0BAF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0BA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0BAF"/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0BA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20BAF"/>
    <w:pPr>
      <w:spacing w:after="200"/>
    </w:pPr>
    <w:rPr>
      <w:rFonts w:asciiTheme="minorHAnsi" w:eastAsiaTheme="minorHAnsi" w:hAnsiTheme="minorHAnsi" w:cstheme="minorBidi"/>
      <w:b/>
      <w:bCs/>
      <w:color w:val="4472C4" w:themeColor="accent1"/>
      <w:sz w:val="18"/>
      <w:szCs w:val="18"/>
      <w:lang w:val="en-MY"/>
    </w:rPr>
  </w:style>
  <w:style w:type="paragraph" w:styleId="Title">
    <w:name w:val="Title"/>
    <w:basedOn w:val="Normal"/>
    <w:next w:val="Normal"/>
    <w:link w:val="TitleChar"/>
    <w:uiPriority w:val="10"/>
    <w:qFormat/>
    <w:rsid w:val="00C20BAF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MY"/>
    </w:rPr>
  </w:style>
  <w:style w:type="character" w:customStyle="1" w:styleId="TitleChar">
    <w:name w:val="Title Char"/>
    <w:basedOn w:val="DefaultParagraphFont"/>
    <w:link w:val="Title"/>
    <w:uiPriority w:val="10"/>
    <w:rsid w:val="00C20BA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0BAF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lang w:val="en-MY"/>
    </w:rPr>
  </w:style>
  <w:style w:type="character" w:customStyle="1" w:styleId="SubtitleChar">
    <w:name w:val="Subtitle Char"/>
    <w:basedOn w:val="DefaultParagraphFont"/>
    <w:link w:val="Subtitle"/>
    <w:uiPriority w:val="11"/>
    <w:rsid w:val="00C20BAF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C20BAF"/>
    <w:rPr>
      <w:b/>
      <w:bCs/>
    </w:rPr>
  </w:style>
  <w:style w:type="character" w:styleId="Emphasis">
    <w:name w:val="Emphasis"/>
    <w:basedOn w:val="DefaultParagraphFont"/>
    <w:uiPriority w:val="20"/>
    <w:qFormat/>
    <w:rsid w:val="00C20BAF"/>
    <w:rPr>
      <w:i/>
      <w:iCs/>
    </w:rPr>
  </w:style>
  <w:style w:type="paragraph" w:styleId="NoSpacing">
    <w:name w:val="No Spacing"/>
    <w:link w:val="NoSpacingChar"/>
    <w:uiPriority w:val="1"/>
    <w:qFormat/>
    <w:rsid w:val="00C20BA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C20BAF"/>
  </w:style>
  <w:style w:type="paragraph" w:styleId="ListParagraph">
    <w:name w:val="List Paragraph"/>
    <w:basedOn w:val="Normal"/>
    <w:uiPriority w:val="34"/>
    <w:qFormat/>
    <w:rsid w:val="00C20BA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MY"/>
    </w:rPr>
  </w:style>
  <w:style w:type="paragraph" w:styleId="Quote">
    <w:name w:val="Quote"/>
    <w:basedOn w:val="Normal"/>
    <w:next w:val="Normal"/>
    <w:link w:val="QuoteChar"/>
    <w:uiPriority w:val="29"/>
    <w:qFormat/>
    <w:rsid w:val="00C20BAF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en-MY"/>
    </w:rPr>
  </w:style>
  <w:style w:type="character" w:customStyle="1" w:styleId="QuoteChar">
    <w:name w:val="Quote Char"/>
    <w:basedOn w:val="DefaultParagraphFont"/>
    <w:link w:val="Quote"/>
    <w:uiPriority w:val="29"/>
    <w:rsid w:val="00C20BAF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0BAF"/>
    <w:pPr>
      <w:pBdr>
        <w:bottom w:val="single" w:sz="4" w:space="4" w:color="4472C4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472C4" w:themeColor="accent1"/>
      <w:sz w:val="22"/>
      <w:szCs w:val="22"/>
      <w:lang w:val="en-MY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0BAF"/>
    <w:rPr>
      <w:b/>
      <w:bCs/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C20BA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C20BAF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C20BAF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C20BAF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C20BA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20BAF"/>
    <w:pPr>
      <w:outlineLvl w:val="9"/>
    </w:pPr>
  </w:style>
  <w:style w:type="paragraph" w:customStyle="1" w:styleId="ListParagraph1">
    <w:name w:val="List Paragraph1"/>
    <w:basedOn w:val="Normal"/>
    <w:uiPriority w:val="34"/>
    <w:qFormat/>
    <w:rsid w:val="00C20BAF"/>
    <w:pPr>
      <w:widowControl w:val="0"/>
      <w:spacing w:after="200" w:line="276" w:lineRule="auto"/>
      <w:ind w:firstLineChars="200" w:firstLine="420"/>
      <w:jc w:val="both"/>
    </w:pPr>
    <w:rPr>
      <w:rFonts w:asciiTheme="minorHAnsi" w:eastAsiaTheme="minorHAnsi" w:hAnsiTheme="minorHAnsi" w:cstheme="minorBidi"/>
      <w:sz w:val="21"/>
      <w:szCs w:val="22"/>
      <w:lang w:val="en-US" w:eastAsia="zh-CN"/>
    </w:rPr>
  </w:style>
  <w:style w:type="paragraph" w:customStyle="1" w:styleId="MDPI16affiliation">
    <w:name w:val="MDPI_1.6_affiliation"/>
    <w:qFormat/>
    <w:rsid w:val="00C20BAF"/>
    <w:pPr>
      <w:adjustRightInd w:val="0"/>
      <w:snapToGrid w:val="0"/>
      <w:spacing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val="en-US" w:eastAsia="de-DE" w:bidi="en-US"/>
    </w:rPr>
  </w:style>
  <w:style w:type="table" w:styleId="TableGrid">
    <w:name w:val="Table Grid"/>
    <w:basedOn w:val="TableNormal"/>
    <w:uiPriority w:val="39"/>
    <w:rsid w:val="00F02125"/>
    <w:pPr>
      <w:spacing w:after="0" w:line="240" w:lineRule="auto"/>
    </w:pPr>
    <w:rPr>
      <w:rFonts w:eastAsiaTheme="minorEastAsia"/>
      <w:szCs w:val="28"/>
      <w:lang w:eastAsia="zh-CN"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 MOHD HANIF CHE MAT</dc:creator>
  <cp:keywords/>
  <dc:description/>
  <cp:lastModifiedBy>Che Mohd Hanif Che Mat</cp:lastModifiedBy>
  <cp:revision>1</cp:revision>
  <dcterms:created xsi:type="dcterms:W3CDTF">2024-05-23T10:48:00Z</dcterms:created>
  <dcterms:modified xsi:type="dcterms:W3CDTF">2024-05-23T11:09:00Z</dcterms:modified>
</cp:coreProperties>
</file>